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4DF8" w:rsidRPr="007A6361" w:rsidRDefault="00DA4DF8" w:rsidP="00DA4DF8">
      <w:pPr>
        <w:autoSpaceDE w:val="0"/>
        <w:autoSpaceDN w:val="0"/>
        <w:adjustRightInd w:val="0"/>
        <w:ind w:left="5103"/>
        <w:jc w:val="both"/>
      </w:pPr>
      <w:r w:rsidRPr="007A6361">
        <w:t xml:space="preserve">Приложение № </w:t>
      </w:r>
      <w:bookmarkStart w:id="0" w:name="_GoBack"/>
      <w:bookmarkEnd w:id="0"/>
      <w:r>
        <w:t>2</w:t>
      </w:r>
    </w:p>
    <w:p w:rsidR="00DA4DF8" w:rsidRDefault="00DA4DF8" w:rsidP="00DA4DF8">
      <w:pPr>
        <w:autoSpaceDE w:val="0"/>
        <w:autoSpaceDN w:val="0"/>
        <w:adjustRightInd w:val="0"/>
        <w:ind w:left="5103"/>
        <w:jc w:val="both"/>
      </w:pPr>
      <w:r w:rsidRPr="007A6361">
        <w:t>к постановлению</w:t>
      </w:r>
      <w:r>
        <w:t xml:space="preserve"> Администрации  Константиновского городского поселения        </w:t>
      </w:r>
      <w:r w:rsidR="006F6BCE">
        <w:t xml:space="preserve">          </w:t>
      </w:r>
      <w:r w:rsidRPr="007A6361">
        <w:t xml:space="preserve">от </w:t>
      </w:r>
      <w:r w:rsidR="006F6BCE">
        <w:t>26.07.2021</w:t>
      </w:r>
      <w:r>
        <w:t xml:space="preserve"> №</w:t>
      </w:r>
      <w:r w:rsidR="006F6BCE">
        <w:t>445</w:t>
      </w:r>
    </w:p>
    <w:p w:rsidR="00DA4DF8" w:rsidRPr="007A6361" w:rsidRDefault="00DA4DF8" w:rsidP="00DA4DF8">
      <w:pPr>
        <w:autoSpaceDE w:val="0"/>
        <w:autoSpaceDN w:val="0"/>
        <w:adjustRightInd w:val="0"/>
        <w:ind w:left="5103"/>
        <w:jc w:val="both"/>
      </w:pPr>
    </w:p>
    <w:p w:rsidR="000B7A28" w:rsidRPr="00833102" w:rsidRDefault="000B7A28" w:rsidP="000B7A28">
      <w:pPr>
        <w:autoSpaceDE w:val="0"/>
        <w:autoSpaceDN w:val="0"/>
        <w:adjustRightInd w:val="0"/>
        <w:jc w:val="center"/>
      </w:pPr>
      <w:r w:rsidRPr="00833102">
        <w:t xml:space="preserve">ГРАНИЦЫ ПУБЛИЧНОГО СЕРВИТУТА </w:t>
      </w:r>
    </w:p>
    <w:p w:rsidR="000B7A28" w:rsidRPr="00833102" w:rsidRDefault="000B7A28" w:rsidP="000B7A28">
      <w:pPr>
        <w:autoSpaceDE w:val="0"/>
        <w:autoSpaceDN w:val="0"/>
        <w:adjustRightInd w:val="0"/>
        <w:jc w:val="center"/>
      </w:pPr>
      <w:r w:rsidRPr="00833102">
        <w:t xml:space="preserve">с целью размещения объекта </w:t>
      </w:r>
      <w:proofErr w:type="spellStart"/>
      <w:r w:rsidRPr="00833102">
        <w:t>электросетевого</w:t>
      </w:r>
      <w:proofErr w:type="spellEnd"/>
      <w:r w:rsidRPr="00833102">
        <w:t xml:space="preserve"> хозяйства</w:t>
      </w:r>
    </w:p>
    <w:p w:rsidR="000B7A28" w:rsidRPr="00833102" w:rsidRDefault="000B7A28" w:rsidP="000B7A28">
      <w:pPr>
        <w:autoSpaceDE w:val="0"/>
        <w:autoSpaceDN w:val="0"/>
        <w:adjustRightInd w:val="0"/>
        <w:jc w:val="center"/>
      </w:pPr>
    </w:p>
    <w:p w:rsidR="007D4756" w:rsidRDefault="007D4756"/>
    <w:tbl>
      <w:tblPr>
        <w:tblW w:w="9998" w:type="dxa"/>
        <w:tblInd w:w="-1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80"/>
        <w:gridCol w:w="1617"/>
        <w:gridCol w:w="1842"/>
        <w:gridCol w:w="1731"/>
        <w:gridCol w:w="801"/>
        <w:gridCol w:w="786"/>
        <w:gridCol w:w="1441"/>
      </w:tblGrid>
      <w:tr w:rsidR="00833102" w:rsidRPr="00833102" w:rsidTr="001E0591">
        <w:trPr>
          <w:trHeight w:val="430"/>
        </w:trPr>
        <w:tc>
          <w:tcPr>
            <w:tcW w:w="9998" w:type="dxa"/>
            <w:gridSpan w:val="7"/>
            <w:tcBorders>
              <w:top w:val="nil"/>
              <w:left w:val="nil"/>
              <w:right w:val="nil"/>
            </w:tcBorders>
          </w:tcPr>
          <w:tbl>
            <w:tblPr>
              <w:tblpPr w:leftFromText="180" w:rightFromText="180" w:vertAnchor="page" w:horzAnchor="margin" w:tblpX="-1702" w:tblpY="20"/>
              <w:tblW w:w="978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136"/>
              <w:gridCol w:w="4677"/>
              <w:gridCol w:w="3968"/>
            </w:tblGrid>
            <w:tr w:rsidR="000746A8" w:rsidRPr="001E0591" w:rsidTr="007D4756">
              <w:tc>
                <w:tcPr>
                  <w:tcW w:w="9781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0B7A28" w:rsidRPr="001E0591" w:rsidRDefault="000746A8" w:rsidP="009513FC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r w:rsidRPr="001E0591">
                    <w:rPr>
                      <w:sz w:val="22"/>
                      <w:szCs w:val="22"/>
                      <w:u w:val="single"/>
                    </w:rPr>
                    <w:t xml:space="preserve">Зона публичного сервитута для размещения объекта </w:t>
                  </w:r>
                </w:p>
                <w:p w:rsidR="007A6361" w:rsidRPr="001E0591" w:rsidRDefault="005D0AD3" w:rsidP="009513FC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bookmarkStart w:id="1" w:name="_Hlk67492913"/>
                  <w:r w:rsidRPr="001E0591">
                    <w:rPr>
                      <w:sz w:val="22"/>
                      <w:szCs w:val="22"/>
                      <w:u w:val="single"/>
                    </w:rPr>
                    <w:t>ВЛ 35 кВ «</w:t>
                  </w:r>
                  <w:r w:rsidR="000B7A28" w:rsidRPr="001E0591">
                    <w:rPr>
                      <w:sz w:val="22"/>
                      <w:szCs w:val="22"/>
                      <w:u w:val="single"/>
                    </w:rPr>
                    <w:t>Константиновская- Н.Журавская»</w:t>
                  </w:r>
                  <w:bookmarkEnd w:id="1"/>
                </w:p>
              </w:tc>
            </w:tr>
            <w:tr w:rsidR="000746A8" w:rsidRPr="001E0591" w:rsidTr="007D4756">
              <w:tc>
                <w:tcPr>
                  <w:tcW w:w="9781" w:type="dxa"/>
                  <w:gridSpan w:val="3"/>
                  <w:tcBorders>
                    <w:top w:val="nil"/>
                    <w:left w:val="nil"/>
                    <w:right w:val="nil"/>
                  </w:tcBorders>
                  <w:vAlign w:val="center"/>
                </w:tcPr>
                <w:p w:rsidR="007A6361" w:rsidRPr="001E0591" w:rsidRDefault="000746A8" w:rsidP="007D4756">
                  <w:pPr>
                    <w:pStyle w:val="1"/>
                    <w:spacing w:line="240" w:lineRule="atLeast"/>
                    <w:jc w:val="center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Раздел 1</w:t>
                  </w:r>
                </w:p>
              </w:tc>
            </w:tr>
            <w:tr w:rsidR="000746A8" w:rsidRPr="001E0591" w:rsidTr="007D4756">
              <w:trPr>
                <w:trHeight w:hRule="exact" w:val="397"/>
              </w:trPr>
              <w:tc>
                <w:tcPr>
                  <w:tcW w:w="9781" w:type="dxa"/>
                  <w:gridSpan w:val="3"/>
                  <w:vAlign w:val="center"/>
                </w:tcPr>
                <w:p w:rsidR="000746A8" w:rsidRPr="001E0591" w:rsidRDefault="000746A8" w:rsidP="000746A8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Сведения об объекте</w:t>
                  </w:r>
                </w:p>
              </w:tc>
            </w:tr>
            <w:tr w:rsidR="000746A8" w:rsidRPr="001E0591" w:rsidTr="007D4756">
              <w:trPr>
                <w:trHeight w:hRule="exact" w:val="397"/>
              </w:trPr>
              <w:tc>
                <w:tcPr>
                  <w:tcW w:w="9781" w:type="dxa"/>
                  <w:gridSpan w:val="3"/>
                  <w:vAlign w:val="center"/>
                </w:tcPr>
                <w:p w:rsidR="000746A8" w:rsidRPr="001E0591" w:rsidRDefault="000746A8" w:rsidP="000746A8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0746A8" w:rsidRPr="001E0591" w:rsidTr="007D4756">
              <w:tblPrEx>
                <w:tblLook w:val="0000"/>
              </w:tblPrEx>
              <w:trPr>
                <w:trHeight w:val="246"/>
              </w:trPr>
              <w:tc>
                <w:tcPr>
                  <w:tcW w:w="1136" w:type="dxa"/>
                  <w:vAlign w:val="center"/>
                </w:tcPr>
                <w:p w:rsidR="000746A8" w:rsidRPr="001E0591" w:rsidRDefault="000746A8" w:rsidP="000746A8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 xml:space="preserve">№ </w:t>
                  </w:r>
                  <w:proofErr w:type="spellStart"/>
                  <w:r w:rsidRPr="001E0591">
                    <w:rPr>
                      <w:sz w:val="22"/>
                      <w:szCs w:val="22"/>
                    </w:rPr>
                    <w:t>п</w:t>
                  </w:r>
                  <w:proofErr w:type="spellEnd"/>
                  <w:r w:rsidRPr="001E0591">
                    <w:rPr>
                      <w:sz w:val="22"/>
                      <w:szCs w:val="22"/>
                    </w:rPr>
                    <w:t>/</w:t>
                  </w:r>
                  <w:proofErr w:type="spellStart"/>
                  <w:r w:rsidRPr="001E0591">
                    <w:rPr>
                      <w:sz w:val="22"/>
                      <w:szCs w:val="22"/>
                    </w:rPr>
                    <w:t>п</w:t>
                  </w:r>
                  <w:proofErr w:type="spellEnd"/>
                </w:p>
              </w:tc>
              <w:tc>
                <w:tcPr>
                  <w:tcW w:w="4677" w:type="dxa"/>
                  <w:vAlign w:val="center"/>
                </w:tcPr>
                <w:p w:rsidR="000746A8" w:rsidRPr="001E0591" w:rsidRDefault="000746A8" w:rsidP="000746A8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Характеристики объекта</w:t>
                  </w:r>
                </w:p>
              </w:tc>
              <w:tc>
                <w:tcPr>
                  <w:tcW w:w="3968" w:type="dxa"/>
                  <w:vAlign w:val="center"/>
                </w:tcPr>
                <w:p w:rsidR="000746A8" w:rsidRPr="001E0591" w:rsidRDefault="000746A8" w:rsidP="000746A8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Описание характеристик</w:t>
                  </w:r>
                </w:p>
              </w:tc>
            </w:tr>
            <w:tr w:rsidR="000746A8" w:rsidRPr="001E0591" w:rsidTr="007D4756">
              <w:tblPrEx>
                <w:tblLook w:val="0000"/>
              </w:tblPrEx>
              <w:trPr>
                <w:trHeight w:val="243"/>
              </w:trPr>
              <w:tc>
                <w:tcPr>
                  <w:tcW w:w="1136" w:type="dxa"/>
                  <w:vAlign w:val="center"/>
                </w:tcPr>
                <w:p w:rsidR="000746A8" w:rsidRPr="001E0591" w:rsidRDefault="000746A8" w:rsidP="000746A8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  <w:vAlign w:val="center"/>
                </w:tcPr>
                <w:p w:rsidR="000746A8" w:rsidRPr="001E0591" w:rsidRDefault="000746A8" w:rsidP="000746A8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3968" w:type="dxa"/>
                  <w:vAlign w:val="center"/>
                </w:tcPr>
                <w:p w:rsidR="000746A8" w:rsidRPr="001E0591" w:rsidRDefault="000746A8" w:rsidP="000746A8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3</w:t>
                  </w:r>
                </w:p>
              </w:tc>
            </w:tr>
            <w:tr w:rsidR="000746A8" w:rsidRPr="001E0591" w:rsidTr="007D4756">
              <w:tblPrEx>
                <w:tblLook w:val="0000"/>
              </w:tblPrEx>
              <w:trPr>
                <w:trHeight w:val="243"/>
              </w:trPr>
              <w:tc>
                <w:tcPr>
                  <w:tcW w:w="1136" w:type="dxa"/>
                </w:tcPr>
                <w:p w:rsidR="000746A8" w:rsidRPr="001E0591" w:rsidRDefault="000746A8" w:rsidP="000746A8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</w:tcPr>
                <w:p w:rsidR="000746A8" w:rsidRPr="001E0591" w:rsidRDefault="000746A8" w:rsidP="000746A8">
                  <w:pPr>
                    <w:pStyle w:val="1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Местоположение объекта</w:t>
                  </w:r>
                </w:p>
              </w:tc>
              <w:tc>
                <w:tcPr>
                  <w:tcW w:w="3968" w:type="dxa"/>
                </w:tcPr>
                <w:p w:rsidR="000746A8" w:rsidRPr="001E0591" w:rsidRDefault="000746A8" w:rsidP="000746A8">
                  <w:pPr>
                    <w:pStyle w:val="1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 xml:space="preserve">Российская Федерация, Ростовская </w:t>
                  </w:r>
                  <w:proofErr w:type="spellStart"/>
                  <w:r w:rsidRPr="001E0591">
                    <w:rPr>
                      <w:sz w:val="22"/>
                      <w:szCs w:val="22"/>
                    </w:rPr>
                    <w:t>обл</w:t>
                  </w:r>
                  <w:proofErr w:type="spellEnd"/>
                  <w:r w:rsidRPr="001E0591">
                    <w:rPr>
                      <w:sz w:val="22"/>
                      <w:szCs w:val="22"/>
                    </w:rPr>
                    <w:t xml:space="preserve">, р-н </w:t>
                  </w:r>
                  <w:r w:rsidR="000B7A28" w:rsidRPr="001E0591">
                    <w:rPr>
                      <w:sz w:val="22"/>
                      <w:szCs w:val="22"/>
                    </w:rPr>
                    <w:t>Константиновский</w:t>
                  </w:r>
                </w:p>
              </w:tc>
            </w:tr>
            <w:tr w:rsidR="000746A8" w:rsidRPr="001E0591" w:rsidTr="007D4756">
              <w:tblPrEx>
                <w:tblLook w:val="0000"/>
              </w:tblPrEx>
              <w:trPr>
                <w:trHeight w:val="243"/>
              </w:trPr>
              <w:tc>
                <w:tcPr>
                  <w:tcW w:w="1136" w:type="dxa"/>
                </w:tcPr>
                <w:p w:rsidR="000746A8" w:rsidRPr="001E0591" w:rsidRDefault="000746A8" w:rsidP="000746A8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677" w:type="dxa"/>
                </w:tcPr>
                <w:p w:rsidR="000746A8" w:rsidRPr="001E0591" w:rsidRDefault="000746A8" w:rsidP="000746A8">
                  <w:pPr>
                    <w:pStyle w:val="1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Площадь объекта +/- величина погрешности определения площади</w:t>
                  </w:r>
                </w:p>
                <w:p w:rsidR="000746A8" w:rsidRPr="001E0591" w:rsidRDefault="000746A8" w:rsidP="000746A8">
                  <w:pPr>
                    <w:pStyle w:val="1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(Р+/- Дельта Р)</w:t>
                  </w:r>
                </w:p>
              </w:tc>
              <w:tc>
                <w:tcPr>
                  <w:tcW w:w="3968" w:type="dxa"/>
                </w:tcPr>
                <w:p w:rsidR="000746A8" w:rsidRPr="001E0591" w:rsidRDefault="001E0591" w:rsidP="000746A8">
                  <w:pPr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  <w:lang w:val="en-US"/>
                    </w:rPr>
                    <w:t xml:space="preserve">301585 </w:t>
                  </w:r>
                  <w:proofErr w:type="spellStart"/>
                  <w:r w:rsidRPr="001E0591">
                    <w:rPr>
                      <w:sz w:val="22"/>
                      <w:szCs w:val="22"/>
                      <w:lang w:val="en-US"/>
                    </w:rPr>
                    <w:t>кв.м</w:t>
                  </w:r>
                  <w:proofErr w:type="spellEnd"/>
                  <w:r w:rsidRPr="001E0591">
                    <w:rPr>
                      <w:sz w:val="22"/>
                      <w:szCs w:val="22"/>
                      <w:lang w:val="en-US"/>
                    </w:rPr>
                    <w:t xml:space="preserve"> ± 146 </w:t>
                  </w:r>
                  <w:proofErr w:type="spellStart"/>
                  <w:r w:rsidRPr="001E0591">
                    <w:rPr>
                      <w:sz w:val="22"/>
                      <w:szCs w:val="22"/>
                      <w:lang w:val="en-US"/>
                    </w:rPr>
                    <w:t>кв.м</w:t>
                  </w:r>
                  <w:proofErr w:type="spellEnd"/>
                </w:p>
              </w:tc>
            </w:tr>
            <w:tr w:rsidR="000746A8" w:rsidRPr="001E0591" w:rsidTr="007D4756">
              <w:tblPrEx>
                <w:tblLook w:val="0000"/>
              </w:tblPrEx>
              <w:trPr>
                <w:trHeight w:val="243"/>
              </w:trPr>
              <w:tc>
                <w:tcPr>
                  <w:tcW w:w="1136" w:type="dxa"/>
                </w:tcPr>
                <w:p w:rsidR="000746A8" w:rsidRPr="001E0591" w:rsidRDefault="000746A8" w:rsidP="000746A8">
                  <w:pPr>
                    <w:pStyle w:val="1"/>
                    <w:jc w:val="center"/>
                    <w:rPr>
                      <w:sz w:val="22"/>
                      <w:szCs w:val="22"/>
                      <w:lang w:val="en-US"/>
                    </w:rPr>
                  </w:pPr>
                  <w:r w:rsidRPr="001E0591">
                    <w:rPr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4677" w:type="dxa"/>
                </w:tcPr>
                <w:p w:rsidR="000746A8" w:rsidRPr="001E0591" w:rsidRDefault="000746A8" w:rsidP="000746A8">
                  <w:pPr>
                    <w:pStyle w:val="1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>Иные характеристики объекта</w:t>
                  </w:r>
                </w:p>
              </w:tc>
              <w:tc>
                <w:tcPr>
                  <w:tcW w:w="3968" w:type="dxa"/>
                </w:tcPr>
                <w:p w:rsidR="000746A8" w:rsidRPr="001E0591" w:rsidRDefault="000746A8" w:rsidP="000746A8">
                  <w:pPr>
                    <w:pStyle w:val="1"/>
                    <w:rPr>
                      <w:sz w:val="22"/>
                      <w:szCs w:val="22"/>
                    </w:rPr>
                  </w:pPr>
                  <w:r w:rsidRPr="001E0591">
                    <w:rPr>
                      <w:sz w:val="22"/>
                      <w:szCs w:val="22"/>
                    </w:rPr>
                    <w:t xml:space="preserve">Публичный сервитут устанавливается в целях размещения объекта </w:t>
                  </w:r>
                  <w:proofErr w:type="spellStart"/>
                  <w:r w:rsidRPr="001E0591">
                    <w:rPr>
                      <w:sz w:val="22"/>
                      <w:szCs w:val="22"/>
                    </w:rPr>
                    <w:t>электросетевого</w:t>
                  </w:r>
                  <w:proofErr w:type="spellEnd"/>
                  <w:r w:rsidRPr="001E0591">
                    <w:rPr>
                      <w:sz w:val="22"/>
                      <w:szCs w:val="22"/>
                    </w:rPr>
                    <w:t xml:space="preserve"> хозяйства </w:t>
                  </w:r>
                  <w:r w:rsidR="005D0AD3" w:rsidRPr="001E0591">
                    <w:rPr>
                      <w:sz w:val="22"/>
                      <w:szCs w:val="22"/>
                    </w:rPr>
                    <w:t>ВЛ 35 кВ «</w:t>
                  </w:r>
                  <w:r w:rsidR="000B7A28" w:rsidRPr="001E0591">
                    <w:rPr>
                      <w:sz w:val="22"/>
                      <w:szCs w:val="22"/>
                    </w:rPr>
                    <w:t xml:space="preserve">Константиновская- Н.Журавская» </w:t>
                  </w:r>
                  <w:r w:rsidRPr="001E0591">
                    <w:rPr>
                      <w:sz w:val="22"/>
                      <w:szCs w:val="22"/>
                    </w:rPr>
                    <w:t xml:space="preserve">  (согласно п.1 ст. 39.37 «Земельного кодекса Российской Федерации» от 25.10.2001 г. №136-ФЗ (далее – ЗК РФ); Срок установления публичного сервитута - сорок девять лет (согласно п.1 ст. 39.45 ЗК РФ)</w:t>
                  </w:r>
                </w:p>
              </w:tc>
            </w:tr>
          </w:tbl>
          <w:p w:rsidR="00833102" w:rsidRPr="00833102" w:rsidRDefault="000746A8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1E0591">
              <w:rPr>
                <w:sz w:val="22"/>
                <w:szCs w:val="22"/>
              </w:rPr>
              <w:t xml:space="preserve"> </w:t>
            </w:r>
            <w:r w:rsidR="00513F17" w:rsidRPr="001E0591">
              <w:rPr>
                <w:sz w:val="22"/>
                <w:szCs w:val="22"/>
              </w:rPr>
              <w:t>Раздел 2</w:t>
            </w:r>
          </w:p>
        </w:tc>
      </w:tr>
      <w:tr w:rsidR="00833102" w:rsidRPr="00833102" w:rsidTr="001E0591">
        <w:trPr>
          <w:trHeight w:val="246"/>
        </w:trPr>
        <w:tc>
          <w:tcPr>
            <w:tcW w:w="9998" w:type="dxa"/>
            <w:gridSpan w:val="7"/>
          </w:tcPr>
          <w:p w:rsidR="00833102" w:rsidRPr="00833102" w:rsidRDefault="00513F17" w:rsidP="00860FD0">
            <w:pPr>
              <w:pStyle w:val="1"/>
              <w:ind w:right="284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Сведения о местоположении границ объекта</w:t>
            </w:r>
          </w:p>
        </w:tc>
      </w:tr>
      <w:tr w:rsidR="00833102" w:rsidRPr="00833102" w:rsidTr="001E0591">
        <w:trPr>
          <w:trHeight w:hRule="exact" w:val="283"/>
        </w:trPr>
        <w:tc>
          <w:tcPr>
            <w:tcW w:w="9998" w:type="dxa"/>
            <w:gridSpan w:val="7"/>
          </w:tcPr>
          <w:p w:rsidR="00833102" w:rsidRPr="00833102" w:rsidRDefault="00513F17" w:rsidP="00833102">
            <w:pPr>
              <w:pStyle w:val="1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1. Система координат </w:t>
            </w:r>
            <w:r w:rsidRPr="00833102">
              <w:rPr>
                <w:sz w:val="22"/>
                <w:szCs w:val="22"/>
                <w:u w:val="single"/>
              </w:rPr>
              <w:t>МСК-61</w:t>
            </w:r>
          </w:p>
        </w:tc>
      </w:tr>
      <w:tr w:rsidR="00833102" w:rsidRPr="00833102" w:rsidTr="001E0591">
        <w:trPr>
          <w:trHeight w:hRule="exact" w:val="317"/>
        </w:trPr>
        <w:tc>
          <w:tcPr>
            <w:tcW w:w="9998" w:type="dxa"/>
            <w:gridSpan w:val="7"/>
          </w:tcPr>
          <w:p w:rsidR="00833102" w:rsidRPr="00833102" w:rsidRDefault="00513F17" w:rsidP="00833102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 Сведения о характерных точках границ объекта</w:t>
            </w:r>
          </w:p>
        </w:tc>
      </w:tr>
      <w:tr w:rsidR="00833102" w:rsidRPr="00833102" w:rsidTr="001E0591">
        <w:trPr>
          <w:trHeight w:hRule="exact" w:val="579"/>
        </w:trPr>
        <w:tc>
          <w:tcPr>
            <w:tcW w:w="9998" w:type="dxa"/>
            <w:gridSpan w:val="7"/>
          </w:tcPr>
          <w:p w:rsidR="00833102" w:rsidRPr="00833102" w:rsidRDefault="00833102" w:rsidP="00833102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2.1. Метод определения координат характерной точки: Метод спутниковых геодезических измерений (определений)</w:t>
            </w:r>
          </w:p>
        </w:tc>
      </w:tr>
      <w:tr w:rsidR="00833102" w:rsidRPr="00833102" w:rsidTr="001E0591">
        <w:trPr>
          <w:trHeight w:hRule="exact" w:val="397"/>
        </w:trPr>
        <w:tc>
          <w:tcPr>
            <w:tcW w:w="9998" w:type="dxa"/>
            <w:gridSpan w:val="7"/>
          </w:tcPr>
          <w:p w:rsidR="00833102" w:rsidRPr="00833102" w:rsidRDefault="00833102" w:rsidP="00833102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2.2 Средняя </w:t>
            </w:r>
            <w:proofErr w:type="spellStart"/>
            <w:r w:rsidRPr="00833102">
              <w:rPr>
                <w:sz w:val="22"/>
                <w:szCs w:val="22"/>
              </w:rPr>
              <w:t>квадратическая</w:t>
            </w:r>
            <w:proofErr w:type="spellEnd"/>
            <w:r w:rsidRPr="00833102">
              <w:rPr>
                <w:sz w:val="22"/>
                <w:szCs w:val="22"/>
              </w:rPr>
              <w:t xml:space="preserve"> погрешность положения характерной точки (М</w:t>
            </w:r>
            <w:r w:rsidRPr="00833102">
              <w:rPr>
                <w:sz w:val="22"/>
                <w:szCs w:val="22"/>
                <w:vertAlign w:val="subscript"/>
                <w:lang w:val="en-US"/>
              </w:rPr>
              <w:t>t</w:t>
            </w:r>
            <w:r w:rsidRPr="00833102">
              <w:rPr>
                <w:sz w:val="22"/>
                <w:szCs w:val="22"/>
              </w:rPr>
              <w:t>), м: 0.10</w:t>
            </w:r>
          </w:p>
        </w:tc>
      </w:tr>
      <w:tr w:rsidR="00833102" w:rsidRPr="00833102" w:rsidTr="001E0591">
        <w:trPr>
          <w:trHeight w:hRule="exact" w:val="397"/>
        </w:trPr>
        <w:tc>
          <w:tcPr>
            <w:tcW w:w="9998" w:type="dxa"/>
            <w:gridSpan w:val="7"/>
          </w:tcPr>
          <w:p w:rsidR="00833102" w:rsidRPr="00833102" w:rsidRDefault="00833102" w:rsidP="00833102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2.3 Описание обозначения точки на местности (при наличии) –</w:t>
            </w:r>
          </w:p>
        </w:tc>
      </w:tr>
      <w:tr w:rsidR="00833102" w:rsidRPr="00833102" w:rsidTr="001E0591">
        <w:tblPrEx>
          <w:tblLook w:val="0000"/>
        </w:tblPrEx>
        <w:trPr>
          <w:trHeight w:val="54"/>
        </w:trPr>
        <w:tc>
          <w:tcPr>
            <w:tcW w:w="1780" w:type="dxa"/>
            <w:vMerge w:val="restart"/>
            <w:vAlign w:val="center"/>
          </w:tcPr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3459" w:type="dxa"/>
            <w:gridSpan w:val="2"/>
            <w:vAlign w:val="center"/>
          </w:tcPr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1731" w:type="dxa"/>
            <w:vMerge w:val="restart"/>
            <w:vAlign w:val="center"/>
          </w:tcPr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1587" w:type="dxa"/>
            <w:gridSpan w:val="2"/>
            <w:vAlign w:val="center"/>
          </w:tcPr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1441" w:type="dxa"/>
            <w:vMerge w:val="restart"/>
            <w:vAlign w:val="center"/>
          </w:tcPr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</w:tr>
      <w:tr w:rsidR="00833102" w:rsidRPr="00833102" w:rsidTr="001E0591">
        <w:tblPrEx>
          <w:tblLook w:val="0000"/>
        </w:tblPrEx>
        <w:trPr>
          <w:trHeight w:val="54"/>
        </w:trPr>
        <w:tc>
          <w:tcPr>
            <w:tcW w:w="1780" w:type="dxa"/>
            <w:vMerge/>
            <w:vAlign w:val="center"/>
          </w:tcPr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1617" w:type="dxa"/>
            <w:vAlign w:val="center"/>
          </w:tcPr>
          <w:p w:rsidR="00833102" w:rsidRPr="00833102" w:rsidRDefault="00833102" w:rsidP="00833102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1842" w:type="dxa"/>
            <w:vAlign w:val="center"/>
          </w:tcPr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1731" w:type="dxa"/>
            <w:vMerge/>
            <w:vAlign w:val="center"/>
          </w:tcPr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801" w:type="dxa"/>
            <w:vAlign w:val="center"/>
          </w:tcPr>
          <w:p w:rsidR="00833102" w:rsidRPr="00833102" w:rsidRDefault="00833102" w:rsidP="00833102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786" w:type="dxa"/>
            <w:vAlign w:val="center"/>
          </w:tcPr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1441" w:type="dxa"/>
            <w:vMerge/>
            <w:vAlign w:val="center"/>
          </w:tcPr>
          <w:p w:rsidR="00833102" w:rsidRPr="00833102" w:rsidRDefault="00833102" w:rsidP="00833102">
            <w:pPr>
              <w:pStyle w:val="1"/>
              <w:jc w:val="center"/>
              <w:rPr>
                <w:sz w:val="22"/>
                <w:szCs w:val="22"/>
              </w:rPr>
            </w:pPr>
          </w:p>
        </w:tc>
      </w:tr>
      <w:tr w:rsidR="009513FC" w:rsidRPr="00833102" w:rsidTr="001E0591">
        <w:tblPrEx>
          <w:tblLook w:val="0000"/>
        </w:tblPrEx>
        <w:trPr>
          <w:trHeight w:val="54"/>
        </w:trPr>
        <w:tc>
          <w:tcPr>
            <w:tcW w:w="1780" w:type="dxa"/>
            <w:vAlign w:val="center"/>
          </w:tcPr>
          <w:p w:rsidR="00833102" w:rsidRPr="00833102" w:rsidRDefault="00513F17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617" w:type="dxa"/>
            <w:vAlign w:val="center"/>
          </w:tcPr>
          <w:p w:rsidR="00833102" w:rsidRPr="00833102" w:rsidRDefault="00513F17" w:rsidP="00833102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842" w:type="dxa"/>
            <w:vAlign w:val="center"/>
          </w:tcPr>
          <w:p w:rsidR="00833102" w:rsidRPr="00833102" w:rsidRDefault="00513F17" w:rsidP="00833102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1731" w:type="dxa"/>
            <w:vAlign w:val="center"/>
          </w:tcPr>
          <w:p w:rsidR="00833102" w:rsidRPr="00833102" w:rsidRDefault="00513F17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587" w:type="dxa"/>
            <w:gridSpan w:val="2"/>
          </w:tcPr>
          <w:p w:rsidR="00833102" w:rsidRPr="00833102" w:rsidRDefault="00513F17" w:rsidP="00EE1B03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441" w:type="dxa"/>
            <w:vAlign w:val="center"/>
          </w:tcPr>
          <w:p w:rsidR="00833102" w:rsidRPr="00833102" w:rsidRDefault="00513F17" w:rsidP="00EE1B03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1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471843.11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2304724.79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463167.06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2307399.41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471845.20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2304737.19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48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463174.05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2307435.78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471815.20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2304747.99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49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463161.66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2307437.92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471781.00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2304748.59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50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463166.36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2307456.89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5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471745.30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2304746.49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51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463131.75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2307450.72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6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471696.10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2304742.59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52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463104.97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2307374.15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7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471411.65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2304746.77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53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463185.03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2307357.50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8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470915.85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2304749.24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54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463274.32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2307339.44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9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470915.72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2304771.37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55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464631.02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2307057.92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10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470678.61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2304774.70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56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464747.31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2307031.86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11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470564.07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2304775.65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57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464865.33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2306999.88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lastRenderedPageBreak/>
              <w:t>12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469919.40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2304784.96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58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464971.79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2306966.16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13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469825.41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2304830.73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59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465075.89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2306927.03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14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469765.45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2304860.55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60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465179.90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2306884.55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15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469698.16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2304895.39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61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465461.38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2306754.26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16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469636.67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2304926.52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62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465671.12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2306655.76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17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469544.53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2304973.84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63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466462.48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2306287.32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18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469010.83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2306035.75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64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466551.16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2306245.61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19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468953.60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2306147.35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65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466832.49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2306115.06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20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468823.34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2306146.24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66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466908.37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2306081.09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21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468708.42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2306144.77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67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467012.92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2306082.49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22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468477.01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2306140.42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68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467586.64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2306092.37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468130.41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2306134.85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69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467696.26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2306094.77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24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468016.79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2306132.20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70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467912.77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2306098.49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25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467912.33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2306130.99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71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468017.36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2306099.71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26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467802.22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2306129.28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72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468131.04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2306102.36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27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467586.06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2306124.87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73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468708.92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2306112.28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28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467486.77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2306123.49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74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468823.68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2306113.74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29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467012.39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2306114.99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75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468933.83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2306114.68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30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466915.10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2306113.69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76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468981.85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2306021.03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31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466846.00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2306144.62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77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469302.42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2305383.07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32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466564.92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2306275.05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78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469411.46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2305166.60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33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466476.24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2306316.77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79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469464.22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2305060.84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34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465894.37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2306587.51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80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469520.28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2304949.76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35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465475.10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2306783.72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81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469621.91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2304897.57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36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465192.90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2306914.34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82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469683.35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2304866.46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37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465087.76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2306957.30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83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469750.75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2304831.57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38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464982.42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2306996.88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84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469811.06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2304801.57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39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464874.50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2307031.07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85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469911.70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2304752.55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40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464755.12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2307063.42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86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470319.23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2304746.38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41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464637.89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2307089.69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87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470563.74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2304743.15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42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464318.92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2307155.32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88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470678.24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2304742.20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43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463280.85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2307371.28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89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471031.04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2304737.25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44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463191.56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2307389.34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90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471153.31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2304735.00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45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463147.87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2307398.42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91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471396.46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2304732.47</w:t>
            </w:r>
          </w:p>
        </w:tc>
      </w:tr>
      <w:tr w:rsidR="001E0591" w:rsidRPr="00833102" w:rsidTr="00815FC3">
        <w:tblPrEx>
          <w:tblLook w:val="0000"/>
        </w:tblPrEx>
        <w:trPr>
          <w:trHeight w:val="54"/>
        </w:trPr>
        <w:tc>
          <w:tcPr>
            <w:tcW w:w="1780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</w:t>
            </w:r>
          </w:p>
        </w:tc>
        <w:tc>
          <w:tcPr>
            <w:tcW w:w="1617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463149.36</w:t>
            </w:r>
          </w:p>
        </w:tc>
        <w:tc>
          <w:tcPr>
            <w:tcW w:w="1842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2307402.70</w:t>
            </w:r>
          </w:p>
        </w:tc>
        <w:tc>
          <w:tcPr>
            <w:tcW w:w="173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92</w:t>
            </w:r>
          </w:p>
        </w:tc>
        <w:tc>
          <w:tcPr>
            <w:tcW w:w="1587" w:type="dxa"/>
            <w:gridSpan w:val="2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471762.65</w:t>
            </w:r>
          </w:p>
        </w:tc>
        <w:tc>
          <w:tcPr>
            <w:tcW w:w="1441" w:type="dxa"/>
          </w:tcPr>
          <w:p w:rsidR="001E0591" w:rsidRPr="001E0591" w:rsidRDefault="001E0591" w:rsidP="001E0591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1E0591">
              <w:rPr>
                <w:sz w:val="22"/>
                <w:szCs w:val="22"/>
                <w:lang w:val="en-US"/>
              </w:rPr>
              <w:t>2304727.45</w:t>
            </w:r>
          </w:p>
        </w:tc>
      </w:tr>
      <w:tr w:rsidR="00833102" w:rsidRPr="00833102" w:rsidTr="001E0591">
        <w:trPr>
          <w:trHeight w:hRule="exact" w:val="397"/>
        </w:trPr>
        <w:tc>
          <w:tcPr>
            <w:tcW w:w="9998" w:type="dxa"/>
            <w:gridSpan w:val="7"/>
          </w:tcPr>
          <w:p w:rsidR="00833102" w:rsidRPr="00833102" w:rsidRDefault="00513F17" w:rsidP="00833102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3. Сведения о характерных точках части (частей) границы объекта</w:t>
            </w:r>
          </w:p>
        </w:tc>
      </w:tr>
      <w:tr w:rsidR="009513FC" w:rsidRPr="00833102" w:rsidTr="001E0591">
        <w:tblPrEx>
          <w:tblLook w:val="0000"/>
        </w:tblPrEx>
        <w:trPr>
          <w:trHeight w:val="54"/>
        </w:trPr>
        <w:tc>
          <w:tcPr>
            <w:tcW w:w="1780" w:type="dxa"/>
            <w:vAlign w:val="center"/>
          </w:tcPr>
          <w:p w:rsidR="00833102" w:rsidRPr="00833102" w:rsidRDefault="00513F17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617" w:type="dxa"/>
            <w:vAlign w:val="center"/>
          </w:tcPr>
          <w:p w:rsidR="00833102" w:rsidRPr="00833102" w:rsidRDefault="00513F17" w:rsidP="00833102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842" w:type="dxa"/>
            <w:vAlign w:val="center"/>
          </w:tcPr>
          <w:p w:rsidR="00833102" w:rsidRPr="00833102" w:rsidRDefault="00513F17" w:rsidP="00833102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1731" w:type="dxa"/>
            <w:vAlign w:val="center"/>
          </w:tcPr>
          <w:p w:rsidR="00833102" w:rsidRPr="00833102" w:rsidRDefault="00513F17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587" w:type="dxa"/>
            <w:gridSpan w:val="2"/>
          </w:tcPr>
          <w:p w:rsidR="00833102" w:rsidRPr="00833102" w:rsidRDefault="00513F17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441" w:type="dxa"/>
            <w:vAlign w:val="center"/>
          </w:tcPr>
          <w:p w:rsidR="00833102" w:rsidRPr="00833102" w:rsidRDefault="00513F17" w:rsidP="00833102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9513FC" w:rsidRPr="00833102" w:rsidTr="001E0591">
        <w:tblPrEx>
          <w:tblLook w:val="0000"/>
        </w:tblPrEx>
        <w:trPr>
          <w:trHeight w:val="243"/>
        </w:trPr>
        <w:tc>
          <w:tcPr>
            <w:tcW w:w="1780" w:type="dxa"/>
            <w:vAlign w:val="center"/>
          </w:tcPr>
          <w:p w:rsidR="00833102" w:rsidRPr="00833102" w:rsidRDefault="00513F17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617" w:type="dxa"/>
            <w:vAlign w:val="center"/>
          </w:tcPr>
          <w:p w:rsidR="00833102" w:rsidRPr="00833102" w:rsidRDefault="00513F17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842" w:type="dxa"/>
            <w:vAlign w:val="center"/>
          </w:tcPr>
          <w:p w:rsidR="00833102" w:rsidRPr="00833102" w:rsidRDefault="00513F17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731" w:type="dxa"/>
            <w:vAlign w:val="center"/>
          </w:tcPr>
          <w:p w:rsidR="00833102" w:rsidRPr="00833102" w:rsidRDefault="00513F17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587" w:type="dxa"/>
            <w:gridSpan w:val="2"/>
            <w:vAlign w:val="center"/>
          </w:tcPr>
          <w:p w:rsidR="00833102" w:rsidRPr="00833102" w:rsidRDefault="00513F17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441" w:type="dxa"/>
            <w:vAlign w:val="center"/>
          </w:tcPr>
          <w:p w:rsidR="00833102" w:rsidRPr="00833102" w:rsidRDefault="00513F17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</w:tr>
    </w:tbl>
    <w:p w:rsidR="00860FD0" w:rsidRDefault="00860FD0" w:rsidP="002A2BB2">
      <w:pPr>
        <w:autoSpaceDE w:val="0"/>
        <w:autoSpaceDN w:val="0"/>
        <w:adjustRightInd w:val="0"/>
        <w:jc w:val="center"/>
        <w:rPr>
          <w:snapToGrid w:val="0"/>
        </w:rPr>
      </w:pPr>
    </w:p>
    <w:p w:rsidR="00860FD0" w:rsidRDefault="00860FD0">
      <w:pPr>
        <w:rPr>
          <w:snapToGrid w:val="0"/>
        </w:rPr>
      </w:pPr>
      <w:r>
        <w:rPr>
          <w:snapToGrid w:val="0"/>
        </w:rPr>
        <w:br w:type="page"/>
      </w:r>
    </w:p>
    <w:p w:rsidR="002A2BB2" w:rsidRPr="00833102" w:rsidRDefault="009513FC" w:rsidP="002A2BB2">
      <w:pPr>
        <w:autoSpaceDE w:val="0"/>
        <w:autoSpaceDN w:val="0"/>
        <w:adjustRightInd w:val="0"/>
        <w:jc w:val="center"/>
        <w:rPr>
          <w:snapToGrid w:val="0"/>
        </w:rPr>
      </w:pPr>
      <w:r w:rsidRPr="00833102">
        <w:rPr>
          <w:snapToGrid w:val="0"/>
        </w:rPr>
        <w:lastRenderedPageBreak/>
        <w:t>СХЕМА РАСПОЛОЖЕНИЯ ГРАНИЦ ПУБЛИЧНОГО СЕРВИТУТА</w:t>
      </w:r>
    </w:p>
    <w:p w:rsidR="003F6453" w:rsidRPr="00833102" w:rsidRDefault="002A2BB2" w:rsidP="002A2BB2">
      <w:pPr>
        <w:jc w:val="center"/>
        <w:rPr>
          <w:snapToGrid w:val="0"/>
        </w:rPr>
      </w:pPr>
      <w:r w:rsidRPr="00833102">
        <w:rPr>
          <w:snapToGrid w:val="0"/>
        </w:rPr>
        <w:t>для размещения объекта</w:t>
      </w:r>
    </w:p>
    <w:p w:rsidR="00860FD0" w:rsidRDefault="005D0AD3" w:rsidP="002A2BB2">
      <w:pPr>
        <w:jc w:val="center"/>
        <w:rPr>
          <w:snapToGrid w:val="0"/>
        </w:rPr>
      </w:pPr>
      <w:r>
        <w:rPr>
          <w:snapToGrid w:val="0"/>
        </w:rPr>
        <w:t>ВЛ 35 кВ «</w:t>
      </w:r>
      <w:r w:rsidR="00860FD0" w:rsidRPr="00860FD0">
        <w:rPr>
          <w:snapToGrid w:val="0"/>
        </w:rPr>
        <w:t>Константиновская- Н.Журавская»</w:t>
      </w:r>
    </w:p>
    <w:p w:rsidR="002A2BB2" w:rsidRDefault="00BD3CCF" w:rsidP="00702D8E">
      <w:pPr>
        <w:ind w:left="-851"/>
        <w:jc w:val="center"/>
        <w:rPr>
          <w:snapToGrid w:val="0"/>
        </w:rPr>
      </w:pPr>
      <w:r>
        <w:rPr>
          <w:noProof/>
        </w:rPr>
        <w:drawing>
          <wp:inline distT="0" distB="0" distL="0" distR="0">
            <wp:extent cx="8532371" cy="6721550"/>
            <wp:effectExtent l="0" t="9208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42907" cy="672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CCF" w:rsidRDefault="00BD3CCF">
      <w:pPr>
        <w:rPr>
          <w:snapToGrid w:val="0"/>
        </w:rPr>
      </w:pPr>
      <w:r>
        <w:rPr>
          <w:snapToGrid w:val="0"/>
        </w:rPr>
        <w:br w:type="page"/>
      </w:r>
    </w:p>
    <w:p w:rsidR="00BD3CCF" w:rsidRDefault="00BD3CCF" w:rsidP="00702D8E">
      <w:pPr>
        <w:ind w:left="-851"/>
        <w:jc w:val="center"/>
        <w:rPr>
          <w:snapToGrid w:val="0"/>
        </w:rPr>
      </w:pPr>
    </w:p>
    <w:p w:rsidR="00860FD0" w:rsidRPr="00833102" w:rsidRDefault="00BD3CCF" w:rsidP="002A2BB2">
      <w:pPr>
        <w:jc w:val="center"/>
        <w:rPr>
          <w:snapToGrid w:val="0"/>
        </w:rPr>
      </w:pPr>
      <w:r>
        <w:rPr>
          <w:noProof/>
        </w:rPr>
        <w:drawing>
          <wp:inline distT="0" distB="0" distL="0" distR="0">
            <wp:extent cx="7830115" cy="6415096"/>
            <wp:effectExtent l="2540" t="0" r="254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37371" cy="64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3FC" w:rsidRPr="00833102" w:rsidRDefault="009513FC" w:rsidP="002A2BB2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 w:rsidR="00860FD0"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860FD0" w:rsidRPr="00833102" w:rsidTr="00860FD0">
        <w:trPr>
          <w:trHeight w:val="190"/>
        </w:trPr>
        <w:tc>
          <w:tcPr>
            <w:tcW w:w="2376" w:type="dxa"/>
            <w:vAlign w:val="bottom"/>
            <w:hideMark/>
          </w:tcPr>
          <w:p w:rsidR="00860FD0" w:rsidRPr="00833102" w:rsidRDefault="00697F61" w:rsidP="00860FD0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Прямоугольник 21" o:spid="_x0000_s1026" style="position:absolute;margin-left:5.05pt;margin-top:-12.25pt;width:22.6pt;height:9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860FD0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860FD0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860FD0" w:rsidRPr="00833102" w:rsidTr="00860FD0">
        <w:trPr>
          <w:trHeight w:val="364"/>
        </w:trPr>
        <w:tc>
          <w:tcPr>
            <w:tcW w:w="2376" w:type="dxa"/>
            <w:vAlign w:val="bottom"/>
            <w:hideMark/>
          </w:tcPr>
          <w:p w:rsidR="00860FD0" w:rsidRPr="00833102" w:rsidRDefault="00697F61" w:rsidP="00860FD0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Овал 19" o:spid="_x0000_s1085" style="position:absolute;margin-left:30.05pt;margin-top:4.4pt;width:8.15pt;height:8.15pt;z-index:2516613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" fillcolor="black [3200]" strokecolor="black [1600]" strokeweight="2pt">
                  <v:path arrowok="t"/>
                </v:oval>
              </w:pict>
            </w:r>
            <w:r w:rsidR="00860FD0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860FD0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860FD0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860FD0" w:rsidRPr="00833102" w:rsidTr="00860FD0">
        <w:trPr>
          <w:trHeight w:val="325"/>
        </w:trPr>
        <w:tc>
          <w:tcPr>
            <w:tcW w:w="2376" w:type="dxa"/>
            <w:vAlign w:val="bottom"/>
            <w:hideMark/>
          </w:tcPr>
          <w:p w:rsidR="00860FD0" w:rsidRPr="00833102" w:rsidRDefault="00860FD0" w:rsidP="00860FD0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860FD0" w:rsidRPr="00833102" w:rsidRDefault="00697F61" w:rsidP="00860FD0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18" o:spid="_x0000_s1084" type="#_x0000_t32" style="position:absolute;margin-left:3.9pt;margin-top:2.25pt;width:85.35pt;height:0;z-index:25165926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860FD0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860FD0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860FD0" w:rsidRPr="00833102" w:rsidTr="00860FD0">
        <w:trPr>
          <w:trHeight w:val="325"/>
        </w:trPr>
        <w:tc>
          <w:tcPr>
            <w:tcW w:w="2376" w:type="dxa"/>
            <w:vAlign w:val="bottom"/>
            <w:hideMark/>
          </w:tcPr>
          <w:p w:rsidR="00860FD0" w:rsidRPr="00833102" w:rsidRDefault="00860FD0" w:rsidP="00860FD0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860FD0" w:rsidRPr="00833102" w:rsidRDefault="00697F61" w:rsidP="00860FD0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Прямая со стрелкой 17" o:spid="_x0000_s1083" type="#_x0000_t32" style="position:absolute;margin-left:4.75pt;margin-top:4.75pt;width:85.35pt;height:0;z-index:25166028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860FD0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860FD0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9513FC" w:rsidRPr="00833102" w:rsidRDefault="00860FD0" w:rsidP="00860FD0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9513FC" w:rsidRDefault="009513FC" w:rsidP="009513FC">
      <w:pPr>
        <w:autoSpaceDE w:val="0"/>
        <w:autoSpaceDN w:val="0"/>
        <w:adjustRightInd w:val="0"/>
        <w:rPr>
          <w:b/>
          <w:bCs/>
          <w:snapToGrid w:val="0"/>
        </w:rPr>
      </w:pPr>
    </w:p>
    <w:p w:rsidR="00BD3CCF" w:rsidRDefault="00BD3CCF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BD3CCF" w:rsidRDefault="00BD3CCF" w:rsidP="009513FC">
      <w:pPr>
        <w:autoSpaceDE w:val="0"/>
        <w:autoSpaceDN w:val="0"/>
        <w:adjustRightInd w:val="0"/>
        <w:rPr>
          <w:b/>
          <w:bCs/>
          <w:snapToGrid w:val="0"/>
        </w:rPr>
      </w:pPr>
    </w:p>
    <w:p w:rsidR="00BD3CCF" w:rsidRPr="00833102" w:rsidRDefault="00BD3CCF" w:rsidP="00BD3CCF">
      <w:pPr>
        <w:autoSpaceDE w:val="0"/>
        <w:autoSpaceDN w:val="0"/>
        <w:adjustRightInd w:val="0"/>
        <w:jc w:val="center"/>
        <w:rPr>
          <w:b/>
          <w:bCs/>
          <w:snapToGrid w:val="0"/>
        </w:rPr>
      </w:pPr>
      <w:r>
        <w:rPr>
          <w:noProof/>
        </w:rPr>
        <w:drawing>
          <wp:inline distT="0" distB="0" distL="0" distR="0">
            <wp:extent cx="7615089" cy="6241078"/>
            <wp:effectExtent l="1270" t="0" r="635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20182" cy="624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FD0" w:rsidRPr="00833102" w:rsidRDefault="00860FD0" w:rsidP="00860FD0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860FD0" w:rsidRPr="00833102" w:rsidTr="00A73837">
        <w:trPr>
          <w:trHeight w:val="190"/>
        </w:trPr>
        <w:tc>
          <w:tcPr>
            <w:tcW w:w="2376" w:type="dxa"/>
            <w:vAlign w:val="bottom"/>
            <w:hideMark/>
          </w:tcPr>
          <w:p w:rsidR="00860FD0" w:rsidRPr="00833102" w:rsidRDefault="00697F61" w:rsidP="00A73837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82" style="position:absolute;margin-left:5.05pt;margin-top:-12.25pt;width:22.6pt;height:9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A73837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A73837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860FD0" w:rsidRPr="00833102" w:rsidTr="00A73837">
        <w:trPr>
          <w:trHeight w:val="364"/>
        </w:trPr>
        <w:tc>
          <w:tcPr>
            <w:tcW w:w="2376" w:type="dxa"/>
            <w:vAlign w:val="bottom"/>
            <w:hideMark/>
          </w:tcPr>
          <w:p w:rsidR="00860FD0" w:rsidRPr="00833102" w:rsidRDefault="00697F61" w:rsidP="00A73837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81" style="position:absolute;margin-left:30.05pt;margin-top:4.4pt;width:8.15pt;height:8.15pt;z-index:2516664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" fillcolor="black [3200]" strokecolor="black [1600]" strokeweight="2pt">
                  <v:path arrowok="t"/>
                </v:oval>
              </w:pict>
            </w:r>
            <w:r w:rsidR="00860FD0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A73837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A73837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860FD0" w:rsidRPr="00833102" w:rsidTr="00A73837">
        <w:trPr>
          <w:trHeight w:val="325"/>
        </w:trPr>
        <w:tc>
          <w:tcPr>
            <w:tcW w:w="2376" w:type="dxa"/>
            <w:vAlign w:val="bottom"/>
            <w:hideMark/>
          </w:tcPr>
          <w:p w:rsidR="00860FD0" w:rsidRPr="00833102" w:rsidRDefault="00860FD0" w:rsidP="00A73837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860FD0" w:rsidRPr="00833102" w:rsidRDefault="00697F61" w:rsidP="00A73837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80" type="#_x0000_t32" style="position:absolute;margin-left:3.9pt;margin-top:2.25pt;width:85.35pt;height:0;z-index:25166438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A73837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A73837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860FD0" w:rsidRPr="00833102" w:rsidTr="00A73837">
        <w:trPr>
          <w:trHeight w:val="325"/>
        </w:trPr>
        <w:tc>
          <w:tcPr>
            <w:tcW w:w="2376" w:type="dxa"/>
            <w:vAlign w:val="bottom"/>
            <w:hideMark/>
          </w:tcPr>
          <w:p w:rsidR="00860FD0" w:rsidRPr="00833102" w:rsidRDefault="00860FD0" w:rsidP="00A73837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860FD0" w:rsidRPr="00833102" w:rsidRDefault="00697F61" w:rsidP="00A73837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79" type="#_x0000_t32" style="position:absolute;margin-left:4.75pt;margin-top:4.75pt;width:85.35pt;height:0;z-index:25166540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A73837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A73837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BD3CCF" w:rsidRDefault="00860FD0" w:rsidP="00860FD0">
      <w:pPr>
        <w:rPr>
          <w:b/>
          <w:bCs/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BD3CCF" w:rsidRDefault="00BD3CCF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60FD0" w:rsidRPr="00833102" w:rsidRDefault="00860FD0" w:rsidP="00860FD0">
      <w:pPr>
        <w:rPr>
          <w:snapToGrid w:val="0"/>
        </w:rPr>
      </w:pPr>
    </w:p>
    <w:p w:rsidR="00860FD0" w:rsidRDefault="00BD3CCF" w:rsidP="00BD3CCF">
      <w:pPr>
        <w:autoSpaceDE w:val="0"/>
        <w:autoSpaceDN w:val="0"/>
        <w:adjustRightInd w:val="0"/>
        <w:jc w:val="center"/>
        <w:rPr>
          <w:b/>
          <w:bCs/>
          <w:snapToGrid w:val="0"/>
        </w:rPr>
      </w:pPr>
      <w:r>
        <w:rPr>
          <w:noProof/>
        </w:rPr>
        <w:drawing>
          <wp:inline distT="0" distB="0" distL="0" distR="0">
            <wp:extent cx="7541533" cy="6591569"/>
            <wp:effectExtent l="0" t="1270" r="127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47404" cy="659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FD0" w:rsidRPr="00833102" w:rsidRDefault="00860FD0" w:rsidP="00860FD0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860FD0" w:rsidRPr="00833102" w:rsidTr="00A73837">
        <w:trPr>
          <w:trHeight w:val="190"/>
        </w:trPr>
        <w:tc>
          <w:tcPr>
            <w:tcW w:w="2376" w:type="dxa"/>
            <w:vAlign w:val="bottom"/>
            <w:hideMark/>
          </w:tcPr>
          <w:p w:rsidR="00860FD0" w:rsidRPr="00833102" w:rsidRDefault="00697F61" w:rsidP="00A73837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78" style="position:absolute;margin-left:5.05pt;margin-top:-12.25pt;width:22.6pt;height:9pt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A73837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A73837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860FD0" w:rsidRPr="00833102" w:rsidTr="00A73837">
        <w:trPr>
          <w:trHeight w:val="364"/>
        </w:trPr>
        <w:tc>
          <w:tcPr>
            <w:tcW w:w="2376" w:type="dxa"/>
            <w:vAlign w:val="bottom"/>
            <w:hideMark/>
          </w:tcPr>
          <w:p w:rsidR="00860FD0" w:rsidRPr="00833102" w:rsidRDefault="00697F61" w:rsidP="00A73837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77" style="position:absolute;margin-left:30.05pt;margin-top:4.4pt;width:8.15pt;height:8.15pt;z-index:2516715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" fillcolor="black [3200]" strokecolor="black [1600]" strokeweight="2pt">
                  <v:path arrowok="t"/>
                </v:oval>
              </w:pict>
            </w:r>
            <w:r w:rsidR="00860FD0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A73837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A73837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860FD0" w:rsidRPr="00833102" w:rsidTr="00A73837">
        <w:trPr>
          <w:trHeight w:val="325"/>
        </w:trPr>
        <w:tc>
          <w:tcPr>
            <w:tcW w:w="2376" w:type="dxa"/>
            <w:vAlign w:val="bottom"/>
            <w:hideMark/>
          </w:tcPr>
          <w:p w:rsidR="00860FD0" w:rsidRPr="00833102" w:rsidRDefault="00860FD0" w:rsidP="00A73837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860FD0" w:rsidRPr="00833102" w:rsidRDefault="00697F61" w:rsidP="00A73837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76" type="#_x0000_t32" style="position:absolute;margin-left:3.9pt;margin-top:2.25pt;width:85.35pt;height:0;z-index:25166950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A73837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A73837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860FD0" w:rsidRPr="00833102" w:rsidTr="00A73837">
        <w:trPr>
          <w:trHeight w:val="325"/>
        </w:trPr>
        <w:tc>
          <w:tcPr>
            <w:tcW w:w="2376" w:type="dxa"/>
            <w:vAlign w:val="bottom"/>
            <w:hideMark/>
          </w:tcPr>
          <w:p w:rsidR="00860FD0" w:rsidRPr="00833102" w:rsidRDefault="00860FD0" w:rsidP="00A73837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860FD0" w:rsidRPr="00833102" w:rsidRDefault="00697F61" w:rsidP="00A73837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75" type="#_x0000_t32" style="position:absolute;margin-left:4.75pt;margin-top:4.75pt;width:85.35pt;height:0;z-index:25167052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860FD0" w:rsidRPr="00833102" w:rsidRDefault="00860FD0" w:rsidP="00A73837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860FD0" w:rsidRPr="00833102" w:rsidRDefault="00860FD0" w:rsidP="00A73837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860FD0" w:rsidRPr="00833102" w:rsidRDefault="00860FD0" w:rsidP="00860FD0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A929B6" w:rsidRDefault="00A929B6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A73837" w:rsidRDefault="00A73837" w:rsidP="00A73837">
      <w:pPr>
        <w:rPr>
          <w:sz w:val="28"/>
          <w:szCs w:val="28"/>
        </w:rPr>
        <w:sectPr w:rsidR="00A73837" w:rsidSect="00A23C84">
          <w:pgSz w:w="11906" w:h="16838" w:code="9"/>
          <w:pgMar w:top="426" w:right="567" w:bottom="1134" w:left="709" w:header="709" w:footer="709" w:gutter="0"/>
          <w:cols w:space="708"/>
          <w:docGrid w:linePitch="360"/>
        </w:sectPr>
      </w:pPr>
    </w:p>
    <w:tbl>
      <w:tblPr>
        <w:tblW w:w="10488" w:type="dxa"/>
        <w:tblInd w:w="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89"/>
        <w:gridCol w:w="1550"/>
        <w:gridCol w:w="1695"/>
        <w:gridCol w:w="2021"/>
        <w:gridCol w:w="703"/>
        <w:gridCol w:w="700"/>
        <w:gridCol w:w="1946"/>
      </w:tblGrid>
      <w:tr w:rsidR="00790DB6" w:rsidRPr="00833102" w:rsidTr="0069535A">
        <w:trPr>
          <w:trHeight w:val="430"/>
        </w:trPr>
        <w:tc>
          <w:tcPr>
            <w:tcW w:w="10488" w:type="dxa"/>
            <w:gridSpan w:val="7"/>
            <w:tcBorders>
              <w:top w:val="nil"/>
              <w:left w:val="nil"/>
              <w:right w:val="nil"/>
            </w:tcBorders>
          </w:tcPr>
          <w:tbl>
            <w:tblPr>
              <w:tblpPr w:leftFromText="180" w:rightFromText="180" w:vertAnchor="page" w:horzAnchor="margin" w:tblpX="-143" w:tblpY="20"/>
              <w:tblW w:w="1063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562"/>
              <w:gridCol w:w="4677"/>
              <w:gridCol w:w="4393"/>
            </w:tblGrid>
            <w:tr w:rsidR="00790DB6" w:rsidRPr="0069535A" w:rsidTr="00A65255">
              <w:tc>
                <w:tcPr>
                  <w:tcW w:w="10632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790DB6" w:rsidRPr="0069535A" w:rsidRDefault="00790DB6" w:rsidP="00A65255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r w:rsidRPr="0069535A">
                    <w:rPr>
                      <w:sz w:val="22"/>
                      <w:szCs w:val="22"/>
                      <w:u w:val="single"/>
                    </w:rPr>
                    <w:lastRenderedPageBreak/>
                    <w:t xml:space="preserve">Зона публичного сервитута для размещения объекта </w:t>
                  </w:r>
                </w:p>
                <w:p w:rsidR="00790DB6" w:rsidRPr="0069535A" w:rsidRDefault="005D0AD3" w:rsidP="00A65255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r w:rsidRPr="0069535A">
                    <w:rPr>
                      <w:sz w:val="22"/>
                      <w:szCs w:val="22"/>
                      <w:u w:val="single"/>
                    </w:rPr>
                    <w:t>ВЛ 35 кВ «</w:t>
                  </w:r>
                  <w:r w:rsidR="00790DB6" w:rsidRPr="0069535A">
                    <w:rPr>
                      <w:sz w:val="22"/>
                      <w:szCs w:val="22"/>
                      <w:u w:val="single"/>
                    </w:rPr>
                    <w:t>КГУ- ГНС»</w:t>
                  </w:r>
                </w:p>
              </w:tc>
            </w:tr>
            <w:tr w:rsidR="00790DB6" w:rsidRPr="0069535A" w:rsidTr="00A65255">
              <w:tc>
                <w:tcPr>
                  <w:tcW w:w="10632" w:type="dxa"/>
                  <w:gridSpan w:val="3"/>
                  <w:tcBorders>
                    <w:top w:val="nil"/>
                    <w:left w:val="nil"/>
                    <w:right w:val="nil"/>
                  </w:tcBorders>
                  <w:vAlign w:val="center"/>
                </w:tcPr>
                <w:p w:rsidR="00790DB6" w:rsidRPr="0069535A" w:rsidRDefault="00790DB6" w:rsidP="00A65255">
                  <w:pPr>
                    <w:pStyle w:val="1"/>
                    <w:spacing w:line="240" w:lineRule="atLeast"/>
                    <w:jc w:val="center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Раздел 1</w:t>
                  </w:r>
                </w:p>
                <w:p w:rsidR="00790DB6" w:rsidRPr="0069535A" w:rsidRDefault="00790DB6" w:rsidP="00A65255">
                  <w:pPr>
                    <w:pStyle w:val="1"/>
                    <w:spacing w:line="240" w:lineRule="atLeast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790DB6" w:rsidRPr="0069535A" w:rsidTr="00A65255">
              <w:trPr>
                <w:trHeight w:hRule="exact" w:val="397"/>
              </w:trPr>
              <w:tc>
                <w:tcPr>
                  <w:tcW w:w="10632" w:type="dxa"/>
                  <w:gridSpan w:val="3"/>
                  <w:vAlign w:val="center"/>
                </w:tcPr>
                <w:p w:rsidR="00790DB6" w:rsidRPr="0069535A" w:rsidRDefault="00790DB6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Сведения об объекте</w:t>
                  </w:r>
                </w:p>
              </w:tc>
            </w:tr>
            <w:tr w:rsidR="00790DB6" w:rsidRPr="0069535A" w:rsidTr="00A65255">
              <w:trPr>
                <w:trHeight w:hRule="exact" w:val="397"/>
              </w:trPr>
              <w:tc>
                <w:tcPr>
                  <w:tcW w:w="10632" w:type="dxa"/>
                  <w:gridSpan w:val="3"/>
                  <w:vAlign w:val="center"/>
                </w:tcPr>
                <w:p w:rsidR="00790DB6" w:rsidRPr="0069535A" w:rsidRDefault="00790DB6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790DB6" w:rsidRPr="0069535A" w:rsidTr="00A65255">
              <w:tblPrEx>
                <w:tblLook w:val="0000"/>
              </w:tblPrEx>
              <w:trPr>
                <w:trHeight w:val="246"/>
              </w:trPr>
              <w:tc>
                <w:tcPr>
                  <w:tcW w:w="1562" w:type="dxa"/>
                  <w:vAlign w:val="center"/>
                </w:tcPr>
                <w:p w:rsidR="00790DB6" w:rsidRPr="0069535A" w:rsidRDefault="00790DB6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 xml:space="preserve">№ </w:t>
                  </w:r>
                  <w:proofErr w:type="spellStart"/>
                  <w:r w:rsidRPr="0069535A">
                    <w:rPr>
                      <w:sz w:val="22"/>
                      <w:szCs w:val="22"/>
                    </w:rPr>
                    <w:t>п</w:t>
                  </w:r>
                  <w:proofErr w:type="spellEnd"/>
                  <w:r w:rsidRPr="0069535A">
                    <w:rPr>
                      <w:sz w:val="22"/>
                      <w:szCs w:val="22"/>
                    </w:rPr>
                    <w:t>/</w:t>
                  </w:r>
                  <w:proofErr w:type="spellStart"/>
                  <w:r w:rsidRPr="0069535A">
                    <w:rPr>
                      <w:sz w:val="22"/>
                      <w:szCs w:val="22"/>
                    </w:rPr>
                    <w:t>п</w:t>
                  </w:r>
                  <w:proofErr w:type="spellEnd"/>
                </w:p>
              </w:tc>
              <w:tc>
                <w:tcPr>
                  <w:tcW w:w="4677" w:type="dxa"/>
                  <w:vAlign w:val="center"/>
                </w:tcPr>
                <w:p w:rsidR="00790DB6" w:rsidRPr="0069535A" w:rsidRDefault="00790DB6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Характеристики объекта</w:t>
                  </w:r>
                </w:p>
              </w:tc>
              <w:tc>
                <w:tcPr>
                  <w:tcW w:w="4393" w:type="dxa"/>
                  <w:vAlign w:val="center"/>
                </w:tcPr>
                <w:p w:rsidR="00790DB6" w:rsidRPr="0069535A" w:rsidRDefault="00790DB6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Описание характеристик</w:t>
                  </w:r>
                </w:p>
              </w:tc>
            </w:tr>
            <w:tr w:rsidR="00790DB6" w:rsidRPr="0069535A" w:rsidTr="00A65255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  <w:vAlign w:val="center"/>
                </w:tcPr>
                <w:p w:rsidR="00790DB6" w:rsidRPr="0069535A" w:rsidRDefault="00790DB6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  <w:vAlign w:val="center"/>
                </w:tcPr>
                <w:p w:rsidR="00790DB6" w:rsidRPr="0069535A" w:rsidRDefault="00790DB6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393" w:type="dxa"/>
                  <w:vAlign w:val="center"/>
                </w:tcPr>
                <w:p w:rsidR="00790DB6" w:rsidRPr="0069535A" w:rsidRDefault="00790DB6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3</w:t>
                  </w:r>
                </w:p>
              </w:tc>
            </w:tr>
            <w:tr w:rsidR="00790DB6" w:rsidRPr="0069535A" w:rsidTr="00A65255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790DB6" w:rsidRPr="0069535A" w:rsidRDefault="00790DB6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</w:tcPr>
                <w:p w:rsidR="00790DB6" w:rsidRPr="0069535A" w:rsidRDefault="00790DB6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Местоположение объекта</w:t>
                  </w:r>
                </w:p>
              </w:tc>
              <w:tc>
                <w:tcPr>
                  <w:tcW w:w="4393" w:type="dxa"/>
                </w:tcPr>
                <w:p w:rsidR="00790DB6" w:rsidRPr="0069535A" w:rsidRDefault="00790DB6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 xml:space="preserve">Российская Федерация, Ростовская </w:t>
                  </w:r>
                  <w:proofErr w:type="spellStart"/>
                  <w:r w:rsidRPr="0069535A">
                    <w:rPr>
                      <w:sz w:val="22"/>
                      <w:szCs w:val="22"/>
                    </w:rPr>
                    <w:t>обл</w:t>
                  </w:r>
                  <w:proofErr w:type="spellEnd"/>
                  <w:r w:rsidRPr="0069535A">
                    <w:rPr>
                      <w:sz w:val="22"/>
                      <w:szCs w:val="22"/>
                    </w:rPr>
                    <w:t>, р-н Константиновский</w:t>
                  </w:r>
                  <w:r w:rsidR="0069535A" w:rsidRPr="0069535A">
                    <w:rPr>
                      <w:sz w:val="22"/>
                      <w:szCs w:val="22"/>
                    </w:rPr>
                    <w:t>, г. Константиновск</w:t>
                  </w:r>
                </w:p>
              </w:tc>
            </w:tr>
            <w:tr w:rsidR="00790DB6" w:rsidRPr="0069535A" w:rsidTr="00A65255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790DB6" w:rsidRPr="0069535A" w:rsidRDefault="00790DB6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677" w:type="dxa"/>
                </w:tcPr>
                <w:p w:rsidR="00790DB6" w:rsidRPr="0069535A" w:rsidRDefault="00790DB6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Площадь объекта +/- величина погрешности определения площади</w:t>
                  </w:r>
                </w:p>
                <w:p w:rsidR="00790DB6" w:rsidRPr="0069535A" w:rsidRDefault="00790DB6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(Р+/- Дельта Р)</w:t>
                  </w:r>
                </w:p>
              </w:tc>
              <w:tc>
                <w:tcPr>
                  <w:tcW w:w="4393" w:type="dxa"/>
                </w:tcPr>
                <w:p w:rsidR="00790DB6" w:rsidRPr="0069535A" w:rsidRDefault="0069535A" w:rsidP="00A65255">
                  <w:pPr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  <w:lang w:val="en-US"/>
                    </w:rPr>
                    <w:t xml:space="preserve">290066 </w:t>
                  </w:r>
                  <w:proofErr w:type="spellStart"/>
                  <w:r w:rsidRPr="0069535A">
                    <w:rPr>
                      <w:sz w:val="22"/>
                      <w:szCs w:val="22"/>
                      <w:lang w:val="en-US"/>
                    </w:rPr>
                    <w:t>кв.м</w:t>
                  </w:r>
                  <w:proofErr w:type="spellEnd"/>
                  <w:r w:rsidRPr="0069535A">
                    <w:rPr>
                      <w:sz w:val="22"/>
                      <w:szCs w:val="22"/>
                      <w:lang w:val="en-US"/>
                    </w:rPr>
                    <w:t xml:space="preserve"> ± 139 </w:t>
                  </w:r>
                  <w:proofErr w:type="spellStart"/>
                  <w:r w:rsidRPr="0069535A">
                    <w:rPr>
                      <w:sz w:val="22"/>
                      <w:szCs w:val="22"/>
                      <w:lang w:val="en-US"/>
                    </w:rPr>
                    <w:t>кв.м</w:t>
                  </w:r>
                  <w:proofErr w:type="spellEnd"/>
                </w:p>
              </w:tc>
            </w:tr>
            <w:tr w:rsidR="00790DB6" w:rsidRPr="0069535A" w:rsidTr="00A65255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790DB6" w:rsidRPr="0069535A" w:rsidRDefault="00790DB6" w:rsidP="00A65255">
                  <w:pPr>
                    <w:pStyle w:val="1"/>
                    <w:jc w:val="center"/>
                    <w:rPr>
                      <w:sz w:val="22"/>
                      <w:szCs w:val="22"/>
                      <w:lang w:val="en-US"/>
                    </w:rPr>
                  </w:pPr>
                  <w:r w:rsidRPr="0069535A">
                    <w:rPr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4677" w:type="dxa"/>
                </w:tcPr>
                <w:p w:rsidR="00790DB6" w:rsidRPr="0069535A" w:rsidRDefault="00790DB6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>Иные характеристики объекта</w:t>
                  </w:r>
                </w:p>
              </w:tc>
              <w:tc>
                <w:tcPr>
                  <w:tcW w:w="4393" w:type="dxa"/>
                </w:tcPr>
                <w:p w:rsidR="00790DB6" w:rsidRPr="0069535A" w:rsidRDefault="00790DB6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69535A">
                    <w:rPr>
                      <w:sz w:val="22"/>
                      <w:szCs w:val="22"/>
                    </w:rPr>
                    <w:t xml:space="preserve">Публичный сервитут устанавливается в целях размещения объекта </w:t>
                  </w:r>
                  <w:proofErr w:type="spellStart"/>
                  <w:r w:rsidRPr="0069535A">
                    <w:rPr>
                      <w:sz w:val="22"/>
                      <w:szCs w:val="22"/>
                    </w:rPr>
                    <w:t>электросетевого</w:t>
                  </w:r>
                  <w:proofErr w:type="spellEnd"/>
                  <w:r w:rsidRPr="0069535A">
                    <w:rPr>
                      <w:sz w:val="22"/>
                      <w:szCs w:val="22"/>
                    </w:rPr>
                    <w:t xml:space="preserve"> хозяйства </w:t>
                  </w:r>
                  <w:r w:rsidR="005D0AD3" w:rsidRPr="0069535A">
                    <w:rPr>
                      <w:sz w:val="22"/>
                      <w:szCs w:val="22"/>
                    </w:rPr>
                    <w:t>ВЛ 35 кВ «</w:t>
                  </w:r>
                  <w:r w:rsidRPr="0069535A">
                    <w:rPr>
                      <w:sz w:val="22"/>
                      <w:szCs w:val="22"/>
                    </w:rPr>
                    <w:t>КГУ- ГНС» (согласно п.1 ст. 39.37 «Земельного кодекса Российской Федерации» от 25.10.2001 г. №136-ФЗ (далее – ЗК РФ); Срок установления публичного сервитута - сорок девять лет (согласно п.1 ст. 39.45 ЗК РФ)</w:t>
                  </w:r>
                </w:p>
              </w:tc>
            </w:tr>
          </w:tbl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 xml:space="preserve"> Раздел 2</w:t>
            </w:r>
          </w:p>
        </w:tc>
      </w:tr>
      <w:tr w:rsidR="00790DB6" w:rsidRPr="00833102" w:rsidTr="0069535A">
        <w:trPr>
          <w:trHeight w:val="246"/>
        </w:trPr>
        <w:tc>
          <w:tcPr>
            <w:tcW w:w="10488" w:type="dxa"/>
            <w:gridSpan w:val="7"/>
          </w:tcPr>
          <w:p w:rsidR="00790DB6" w:rsidRPr="00833102" w:rsidRDefault="00790DB6" w:rsidP="00A65255">
            <w:pPr>
              <w:pStyle w:val="1"/>
              <w:ind w:right="284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Сведения о местоположении границ объекта</w:t>
            </w:r>
          </w:p>
        </w:tc>
      </w:tr>
      <w:tr w:rsidR="00790DB6" w:rsidRPr="00833102" w:rsidTr="0069535A">
        <w:trPr>
          <w:trHeight w:hRule="exact" w:val="283"/>
        </w:trPr>
        <w:tc>
          <w:tcPr>
            <w:tcW w:w="10488" w:type="dxa"/>
            <w:gridSpan w:val="7"/>
          </w:tcPr>
          <w:p w:rsidR="00790DB6" w:rsidRPr="00833102" w:rsidRDefault="00790DB6" w:rsidP="00A65255">
            <w:pPr>
              <w:pStyle w:val="1"/>
              <w:tabs>
                <w:tab w:val="left" w:pos="10919"/>
              </w:tabs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1. Система координат </w:t>
            </w:r>
            <w:r w:rsidRPr="00833102">
              <w:rPr>
                <w:sz w:val="22"/>
                <w:szCs w:val="22"/>
                <w:u w:val="single"/>
              </w:rPr>
              <w:t>МСК-61</w:t>
            </w:r>
          </w:p>
        </w:tc>
      </w:tr>
      <w:tr w:rsidR="00790DB6" w:rsidRPr="00833102" w:rsidTr="0069535A">
        <w:trPr>
          <w:trHeight w:hRule="exact" w:val="317"/>
        </w:trPr>
        <w:tc>
          <w:tcPr>
            <w:tcW w:w="10488" w:type="dxa"/>
            <w:gridSpan w:val="7"/>
          </w:tcPr>
          <w:p w:rsidR="00790DB6" w:rsidRPr="00833102" w:rsidRDefault="00790DB6" w:rsidP="00A65255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 Сведения о характерных точках границ объекта</w:t>
            </w:r>
          </w:p>
        </w:tc>
      </w:tr>
      <w:tr w:rsidR="00790DB6" w:rsidRPr="00833102" w:rsidTr="0069535A">
        <w:trPr>
          <w:trHeight w:hRule="exact" w:val="579"/>
        </w:trPr>
        <w:tc>
          <w:tcPr>
            <w:tcW w:w="10488" w:type="dxa"/>
            <w:gridSpan w:val="7"/>
          </w:tcPr>
          <w:p w:rsidR="00790DB6" w:rsidRPr="00833102" w:rsidRDefault="00790DB6" w:rsidP="00A65255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2.1. Метод определения координат характерной точки: Метод спутниковых геодезических измерений (определений)</w:t>
            </w:r>
          </w:p>
        </w:tc>
      </w:tr>
      <w:tr w:rsidR="00790DB6" w:rsidRPr="00833102" w:rsidTr="0069535A">
        <w:trPr>
          <w:trHeight w:hRule="exact" w:val="397"/>
        </w:trPr>
        <w:tc>
          <w:tcPr>
            <w:tcW w:w="10488" w:type="dxa"/>
            <w:gridSpan w:val="7"/>
          </w:tcPr>
          <w:p w:rsidR="00790DB6" w:rsidRPr="00833102" w:rsidRDefault="00790DB6" w:rsidP="00A65255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2.2 Средняя </w:t>
            </w:r>
            <w:proofErr w:type="spellStart"/>
            <w:r w:rsidRPr="00833102">
              <w:rPr>
                <w:sz w:val="22"/>
                <w:szCs w:val="22"/>
              </w:rPr>
              <w:t>квадратическая</w:t>
            </w:r>
            <w:proofErr w:type="spellEnd"/>
            <w:r w:rsidRPr="00833102">
              <w:rPr>
                <w:sz w:val="22"/>
                <w:szCs w:val="22"/>
              </w:rPr>
              <w:t xml:space="preserve"> погрешность положения характерной точки (М</w:t>
            </w:r>
            <w:r w:rsidRPr="00833102">
              <w:rPr>
                <w:sz w:val="22"/>
                <w:szCs w:val="22"/>
                <w:vertAlign w:val="subscript"/>
                <w:lang w:val="en-US"/>
              </w:rPr>
              <w:t>t</w:t>
            </w:r>
            <w:r w:rsidRPr="00833102">
              <w:rPr>
                <w:sz w:val="22"/>
                <w:szCs w:val="22"/>
              </w:rPr>
              <w:t>), м: 0.10</w:t>
            </w:r>
          </w:p>
        </w:tc>
      </w:tr>
      <w:tr w:rsidR="00790DB6" w:rsidRPr="00833102" w:rsidTr="0069535A">
        <w:trPr>
          <w:trHeight w:hRule="exact" w:val="397"/>
        </w:trPr>
        <w:tc>
          <w:tcPr>
            <w:tcW w:w="10488" w:type="dxa"/>
            <w:gridSpan w:val="7"/>
          </w:tcPr>
          <w:p w:rsidR="00790DB6" w:rsidRPr="00833102" w:rsidRDefault="00790DB6" w:rsidP="00A65255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2.3 Описание обозначения точки на местности (при наличии) –</w:t>
            </w:r>
          </w:p>
        </w:tc>
      </w:tr>
      <w:tr w:rsidR="00790DB6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  <w:vMerge w:val="restart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3126" w:type="dxa"/>
            <w:gridSpan w:val="2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2010" w:type="dxa"/>
            <w:vMerge w:val="restart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1380" w:type="dxa"/>
            <w:gridSpan w:val="2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1883" w:type="dxa"/>
            <w:vMerge w:val="restart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</w:tr>
      <w:tr w:rsidR="00733F36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  <w:vMerge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1494" w:type="dxa"/>
            <w:vAlign w:val="center"/>
          </w:tcPr>
          <w:p w:rsidR="00790DB6" w:rsidRPr="00833102" w:rsidRDefault="00790DB6" w:rsidP="00A65255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1632" w:type="dxa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2010" w:type="dxa"/>
            <w:vMerge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692" w:type="dxa"/>
            <w:vAlign w:val="center"/>
          </w:tcPr>
          <w:p w:rsidR="00790DB6" w:rsidRPr="00833102" w:rsidRDefault="00790DB6" w:rsidP="00A65255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688" w:type="dxa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1883" w:type="dxa"/>
            <w:vMerge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</w:p>
        </w:tc>
      </w:tr>
      <w:tr w:rsidR="00733F36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494" w:type="dxa"/>
            <w:vAlign w:val="center"/>
          </w:tcPr>
          <w:p w:rsidR="00790DB6" w:rsidRPr="00833102" w:rsidRDefault="00790DB6" w:rsidP="00A65255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632" w:type="dxa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2010" w:type="dxa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380" w:type="dxa"/>
            <w:gridSpan w:val="2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883" w:type="dxa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1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460102.28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2321804.82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44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461796.79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2313278.25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460102.66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2321768.76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461780.88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2313383.77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3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459624.83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2321740.12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461765.41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2313489.13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459583.48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2321499.52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47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461751.51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2313590.39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5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459461.65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2320779.36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48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461771.98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2313764.92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6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459172.71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2319060.62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49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461780.16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2313851.49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7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459361.14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2318693.82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50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461802.62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2314041.42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8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459414.92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2318593.83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51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461820.43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2314177.75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9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459532.03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2318341.41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52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462100.00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2314888.01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10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459711.61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2318000.75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53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462098.24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2315030.30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11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459794.86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2317831.54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54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462096.05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2315152.56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12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459907.29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2317393.71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55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462093.19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2315264.22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13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459976.71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2317141.27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56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462023.24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2315367.78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14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460027.94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2316937.10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57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461725.59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2315803.41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15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460045.13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2316873.45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58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461698.34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2315842.19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16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460112.40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2316615.73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59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461589.01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2315879.48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17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460146.92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2316486.71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60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461406.92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2315939.70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18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460193.45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2316318.46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61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461354.16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2315958.49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19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460337.77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2316268.71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62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461248.81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2315993.56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20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461645.57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2315839.40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63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460862.25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2316125.15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21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461659.29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2315821.17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64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460732.15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2316168.73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22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461677.84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2315814.84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65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460602.30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2316212.95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461698.89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2315784.88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66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460477.29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2316254.98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lastRenderedPageBreak/>
              <w:t>24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461996.36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2315349.51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67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460220.22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2316343.59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25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462060.94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2315253.89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68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460178.28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2316495.24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26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462063.56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2315151.85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69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460143.83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2316624.02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27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462065.74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2315029.80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70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460076.54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2316881.80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28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462067.43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2314893.99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71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460039.41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2317019.20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29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461788.72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2314185.94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72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459968.64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2317287.96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30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461770.37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2314045.43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73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459930.58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2317429.71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31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461747.84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2313854.93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74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459824.49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2317834.28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32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461739.66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2313768.35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75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459752.31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2317972.37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33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461718.75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2313590.07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76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459696.29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2318078.14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34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461733.23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2313484.56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77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459654.46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2318158.00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35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461748.73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2313378.99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78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459247.77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2318923.84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36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461764.62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2313273.61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79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459185.11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2319042.73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37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461777.70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2313178.68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80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459229.06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2319301.63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38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461800.64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2313016.90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81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459650.78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2321709.07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39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461794.61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2313018.60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82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460119.06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2321737.20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40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461779.82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2312984.60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83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460140.71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2321735.82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41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461841.50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2312964.98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84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460142.77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2321768.26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42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461827.80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2313056.58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85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460135.17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2321768.74</w:t>
            </w:r>
          </w:p>
        </w:tc>
      </w:tr>
      <w:tr w:rsidR="0069535A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43</w:t>
            </w:r>
          </w:p>
        </w:tc>
        <w:tc>
          <w:tcPr>
            <w:tcW w:w="1494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461809.88</w:t>
            </w:r>
          </w:p>
        </w:tc>
        <w:tc>
          <w:tcPr>
            <w:tcW w:w="1632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2313183.17</w:t>
            </w:r>
          </w:p>
        </w:tc>
        <w:tc>
          <w:tcPr>
            <w:tcW w:w="2010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86</w:t>
            </w:r>
          </w:p>
        </w:tc>
        <w:tc>
          <w:tcPr>
            <w:tcW w:w="1380" w:type="dxa"/>
            <w:gridSpan w:val="2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460134.78</w:t>
            </w:r>
          </w:p>
        </w:tc>
        <w:tc>
          <w:tcPr>
            <w:tcW w:w="1883" w:type="dxa"/>
          </w:tcPr>
          <w:p w:rsidR="0069535A" w:rsidRPr="0069535A" w:rsidRDefault="0069535A" w:rsidP="0069535A">
            <w:pPr>
              <w:pStyle w:val="a3"/>
              <w:jc w:val="center"/>
              <w:rPr>
                <w:sz w:val="22"/>
                <w:szCs w:val="22"/>
              </w:rPr>
            </w:pPr>
            <w:r w:rsidRPr="0069535A">
              <w:rPr>
                <w:sz w:val="22"/>
                <w:szCs w:val="22"/>
              </w:rPr>
              <w:t>2321805.21</w:t>
            </w:r>
          </w:p>
        </w:tc>
      </w:tr>
      <w:tr w:rsidR="00790DB6" w:rsidRPr="00833102" w:rsidTr="0069535A">
        <w:trPr>
          <w:trHeight w:hRule="exact" w:val="397"/>
        </w:trPr>
        <w:tc>
          <w:tcPr>
            <w:tcW w:w="10488" w:type="dxa"/>
            <w:gridSpan w:val="7"/>
          </w:tcPr>
          <w:p w:rsidR="00790DB6" w:rsidRPr="00833102" w:rsidRDefault="00790DB6" w:rsidP="00A65255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3. Сведения о характерных точках части (частей) границы объекта</w:t>
            </w:r>
          </w:p>
        </w:tc>
      </w:tr>
      <w:tr w:rsidR="00733F36" w:rsidRPr="00833102" w:rsidTr="0069535A">
        <w:tblPrEx>
          <w:tblLook w:val="0000"/>
        </w:tblPrEx>
        <w:trPr>
          <w:trHeight w:val="54"/>
        </w:trPr>
        <w:tc>
          <w:tcPr>
            <w:tcW w:w="2089" w:type="dxa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494" w:type="dxa"/>
            <w:vAlign w:val="center"/>
          </w:tcPr>
          <w:p w:rsidR="00790DB6" w:rsidRPr="00833102" w:rsidRDefault="00790DB6" w:rsidP="00A65255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632" w:type="dxa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2010" w:type="dxa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380" w:type="dxa"/>
            <w:gridSpan w:val="2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883" w:type="dxa"/>
            <w:vAlign w:val="center"/>
          </w:tcPr>
          <w:p w:rsidR="00790DB6" w:rsidRPr="00833102" w:rsidRDefault="00790DB6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733F36" w:rsidRPr="00833102" w:rsidTr="0069535A">
        <w:tblPrEx>
          <w:tblLook w:val="0000"/>
        </w:tblPrEx>
        <w:trPr>
          <w:trHeight w:val="243"/>
        </w:trPr>
        <w:tc>
          <w:tcPr>
            <w:tcW w:w="2089" w:type="dxa"/>
            <w:vAlign w:val="center"/>
          </w:tcPr>
          <w:p w:rsidR="00790DB6" w:rsidRPr="00833102" w:rsidRDefault="00790DB6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494" w:type="dxa"/>
            <w:vAlign w:val="center"/>
          </w:tcPr>
          <w:p w:rsidR="00790DB6" w:rsidRPr="00833102" w:rsidRDefault="00790DB6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632" w:type="dxa"/>
            <w:vAlign w:val="center"/>
          </w:tcPr>
          <w:p w:rsidR="00790DB6" w:rsidRPr="00833102" w:rsidRDefault="00790DB6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2010" w:type="dxa"/>
            <w:vAlign w:val="center"/>
          </w:tcPr>
          <w:p w:rsidR="00790DB6" w:rsidRPr="00833102" w:rsidRDefault="00790DB6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380" w:type="dxa"/>
            <w:gridSpan w:val="2"/>
            <w:vAlign w:val="center"/>
          </w:tcPr>
          <w:p w:rsidR="00790DB6" w:rsidRPr="00833102" w:rsidRDefault="00790DB6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883" w:type="dxa"/>
            <w:vAlign w:val="center"/>
          </w:tcPr>
          <w:p w:rsidR="00790DB6" w:rsidRPr="00833102" w:rsidRDefault="00790DB6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</w:tr>
    </w:tbl>
    <w:p w:rsidR="00790DB6" w:rsidRDefault="00790DB6" w:rsidP="00790DB6">
      <w:pPr>
        <w:autoSpaceDE w:val="0"/>
        <w:autoSpaceDN w:val="0"/>
        <w:adjustRightInd w:val="0"/>
        <w:jc w:val="center"/>
        <w:rPr>
          <w:snapToGrid w:val="0"/>
        </w:rPr>
      </w:pPr>
    </w:p>
    <w:p w:rsidR="00790DB6" w:rsidRDefault="00790DB6" w:rsidP="00790DB6">
      <w:pPr>
        <w:rPr>
          <w:snapToGrid w:val="0"/>
        </w:rPr>
      </w:pPr>
      <w:r>
        <w:rPr>
          <w:snapToGrid w:val="0"/>
        </w:rPr>
        <w:br w:type="page"/>
      </w:r>
    </w:p>
    <w:p w:rsidR="00790DB6" w:rsidRPr="00833102" w:rsidRDefault="00790DB6" w:rsidP="00790DB6">
      <w:pPr>
        <w:autoSpaceDE w:val="0"/>
        <w:autoSpaceDN w:val="0"/>
        <w:adjustRightInd w:val="0"/>
        <w:jc w:val="center"/>
        <w:rPr>
          <w:snapToGrid w:val="0"/>
        </w:rPr>
      </w:pPr>
      <w:r w:rsidRPr="00833102">
        <w:rPr>
          <w:snapToGrid w:val="0"/>
        </w:rPr>
        <w:lastRenderedPageBreak/>
        <w:t>СХЕМА РАСПОЛОЖЕНИЯ ГРАНИЦ ПУБЛИЧНОГО СЕРВИТУТА</w:t>
      </w:r>
    </w:p>
    <w:p w:rsidR="00790DB6" w:rsidRPr="00833102" w:rsidRDefault="00790DB6" w:rsidP="00790DB6">
      <w:pPr>
        <w:jc w:val="center"/>
        <w:rPr>
          <w:snapToGrid w:val="0"/>
        </w:rPr>
      </w:pPr>
      <w:r w:rsidRPr="00833102">
        <w:rPr>
          <w:snapToGrid w:val="0"/>
        </w:rPr>
        <w:t>для размещения объекта</w:t>
      </w:r>
    </w:p>
    <w:p w:rsidR="00790DB6" w:rsidRDefault="005D0AD3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snapToGrid w:val="0"/>
        </w:rPr>
        <w:t>ВЛ 35 кВ «</w:t>
      </w:r>
      <w:r w:rsidR="00790DB6" w:rsidRPr="00152275">
        <w:rPr>
          <w:snapToGrid w:val="0"/>
        </w:rPr>
        <w:t>КГУ- ГНС»</w:t>
      </w:r>
    </w:p>
    <w:p w:rsidR="00733F36" w:rsidRDefault="00733F36" w:rsidP="00790DB6">
      <w:pPr>
        <w:autoSpaceDE w:val="0"/>
        <w:autoSpaceDN w:val="0"/>
        <w:adjustRightInd w:val="0"/>
        <w:jc w:val="center"/>
        <w:rPr>
          <w:b/>
          <w:bCs/>
          <w:noProof/>
          <w:snapToGrid w:val="0"/>
        </w:rPr>
      </w:pPr>
    </w:p>
    <w:p w:rsidR="00733F36" w:rsidRDefault="000D6EC6" w:rsidP="00790DB6">
      <w:pPr>
        <w:autoSpaceDE w:val="0"/>
        <w:autoSpaceDN w:val="0"/>
        <w:adjustRightInd w:val="0"/>
        <w:jc w:val="center"/>
        <w:rPr>
          <w:b/>
          <w:bCs/>
          <w:noProof/>
          <w:snapToGrid w:val="0"/>
        </w:rPr>
      </w:pPr>
      <w:r>
        <w:rPr>
          <w:noProof/>
        </w:rPr>
        <w:drawing>
          <wp:inline distT="0" distB="0" distL="0" distR="0">
            <wp:extent cx="8222248" cy="6503543"/>
            <wp:effectExtent l="2222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29801" cy="650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F36" w:rsidRPr="0064674C" w:rsidRDefault="00733F36" w:rsidP="00733F36">
      <w:pPr>
        <w:rPr>
          <w:snapToGrid w:val="0"/>
        </w:rPr>
      </w:pPr>
      <w:r>
        <w:rPr>
          <w:snapToGrid w:val="0"/>
        </w:rPr>
        <w:br w:type="page"/>
      </w:r>
    </w:p>
    <w:p w:rsidR="00733F36" w:rsidRDefault="00733F36" w:rsidP="00733F36">
      <w:pPr>
        <w:rPr>
          <w:sz w:val="28"/>
          <w:szCs w:val="28"/>
        </w:rPr>
        <w:sectPr w:rsidR="00733F36" w:rsidSect="00733F36">
          <w:pgSz w:w="11906" w:h="16838" w:code="9"/>
          <w:pgMar w:top="426" w:right="567" w:bottom="1134" w:left="709" w:header="709" w:footer="709" w:gutter="0"/>
          <w:cols w:space="708"/>
          <w:docGrid w:linePitch="360"/>
        </w:sectPr>
      </w:pPr>
    </w:p>
    <w:p w:rsidR="00733F36" w:rsidRDefault="000D6EC6" w:rsidP="00790DB6">
      <w:pPr>
        <w:autoSpaceDE w:val="0"/>
        <w:autoSpaceDN w:val="0"/>
        <w:adjustRightInd w:val="0"/>
        <w:jc w:val="center"/>
        <w:rPr>
          <w:b/>
          <w:bCs/>
          <w:snapToGrid w:val="0"/>
        </w:rPr>
      </w:pPr>
      <w:r>
        <w:rPr>
          <w:noProof/>
        </w:rPr>
        <w:lastRenderedPageBreak/>
        <w:drawing>
          <wp:inline distT="0" distB="0" distL="0" distR="0">
            <wp:extent cx="8906493" cy="509159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904" cy="509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F36" w:rsidRPr="00833102" w:rsidRDefault="00733F36" w:rsidP="00733F36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733F36" w:rsidRPr="00833102" w:rsidTr="00A65255">
        <w:trPr>
          <w:trHeight w:val="190"/>
        </w:trPr>
        <w:tc>
          <w:tcPr>
            <w:tcW w:w="2376" w:type="dxa"/>
            <w:vAlign w:val="bottom"/>
            <w:hideMark/>
          </w:tcPr>
          <w:p w:rsidR="00733F36" w:rsidRPr="00833102" w:rsidRDefault="00697F61" w:rsidP="00A6525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74" style="position:absolute;margin-left:5.05pt;margin-top:-12.25pt;width:22.6pt;height:9pt;z-index:251728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733F36" w:rsidRPr="00833102" w:rsidRDefault="00733F36" w:rsidP="00A6525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33F36" w:rsidRPr="00833102" w:rsidRDefault="00733F36" w:rsidP="00A6525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733F36" w:rsidRPr="00833102" w:rsidTr="00A65255">
        <w:trPr>
          <w:trHeight w:val="364"/>
        </w:trPr>
        <w:tc>
          <w:tcPr>
            <w:tcW w:w="2376" w:type="dxa"/>
            <w:vAlign w:val="bottom"/>
            <w:hideMark/>
          </w:tcPr>
          <w:p w:rsidR="00733F36" w:rsidRPr="00833102" w:rsidRDefault="00697F61" w:rsidP="00A6525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73" style="position:absolute;margin-left:30.05pt;margin-top:4.4pt;width:8.15pt;height:8.15pt;z-index:2517278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" fillcolor="black [3200]" strokecolor="black [1600]" strokeweight="2pt">
                  <v:path arrowok="t"/>
                </v:oval>
              </w:pict>
            </w:r>
            <w:r w:rsidR="00733F36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733F36" w:rsidRPr="00833102" w:rsidRDefault="00733F36" w:rsidP="00A6525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33F36" w:rsidRPr="00833102" w:rsidRDefault="00733F36" w:rsidP="00A6525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733F36" w:rsidRPr="00833102" w:rsidTr="00A65255">
        <w:trPr>
          <w:trHeight w:val="325"/>
        </w:trPr>
        <w:tc>
          <w:tcPr>
            <w:tcW w:w="2376" w:type="dxa"/>
            <w:vAlign w:val="bottom"/>
            <w:hideMark/>
          </w:tcPr>
          <w:p w:rsidR="00733F36" w:rsidRPr="00833102" w:rsidRDefault="00733F36" w:rsidP="00A65255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733F36" w:rsidRPr="00833102" w:rsidRDefault="00697F61" w:rsidP="00A6525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72" type="#_x0000_t32" style="position:absolute;margin-left:3.9pt;margin-top:2.25pt;width:85.35pt;height:0;z-index:25172582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733F36" w:rsidRPr="00833102" w:rsidRDefault="00733F36" w:rsidP="00A6525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33F36" w:rsidRPr="00833102" w:rsidRDefault="00733F36" w:rsidP="00A6525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733F36" w:rsidRPr="00833102" w:rsidTr="00A65255">
        <w:trPr>
          <w:trHeight w:val="325"/>
        </w:trPr>
        <w:tc>
          <w:tcPr>
            <w:tcW w:w="2376" w:type="dxa"/>
            <w:vAlign w:val="bottom"/>
            <w:hideMark/>
          </w:tcPr>
          <w:p w:rsidR="00733F36" w:rsidRPr="00833102" w:rsidRDefault="00733F36" w:rsidP="00A65255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733F36" w:rsidRPr="00833102" w:rsidRDefault="00697F61" w:rsidP="00A6525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71" type="#_x0000_t32" style="position:absolute;margin-left:4.75pt;margin-top:4.75pt;width:85.35pt;height:0;z-index:25172684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733F36" w:rsidRPr="00833102" w:rsidRDefault="00733F36" w:rsidP="00A6525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33F36" w:rsidRPr="00833102" w:rsidRDefault="00733F36" w:rsidP="00A6525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733F36" w:rsidRPr="00833102" w:rsidRDefault="00733F36" w:rsidP="00733F36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733F36" w:rsidRDefault="00733F36" w:rsidP="00733F36">
      <w:pPr>
        <w:autoSpaceDE w:val="0"/>
        <w:autoSpaceDN w:val="0"/>
        <w:adjustRightInd w:val="0"/>
        <w:jc w:val="center"/>
        <w:rPr>
          <w:b/>
          <w:bCs/>
          <w:snapToGrid w:val="0"/>
        </w:rPr>
      </w:pPr>
    </w:p>
    <w:p w:rsidR="00733F36" w:rsidRDefault="00733F36" w:rsidP="00790DB6">
      <w:pPr>
        <w:autoSpaceDE w:val="0"/>
        <w:autoSpaceDN w:val="0"/>
        <w:adjustRightInd w:val="0"/>
        <w:jc w:val="center"/>
        <w:rPr>
          <w:b/>
          <w:bCs/>
          <w:snapToGrid w:val="0"/>
        </w:rPr>
      </w:pPr>
    </w:p>
    <w:p w:rsidR="00733F36" w:rsidRDefault="000D6EC6" w:rsidP="00790DB6">
      <w:pPr>
        <w:autoSpaceDE w:val="0"/>
        <w:autoSpaceDN w:val="0"/>
        <w:adjustRightInd w:val="0"/>
        <w:jc w:val="center"/>
        <w:rPr>
          <w:b/>
          <w:bCs/>
          <w:snapToGrid w:val="0"/>
        </w:rPr>
      </w:pPr>
      <w:r>
        <w:rPr>
          <w:noProof/>
        </w:rPr>
        <w:lastRenderedPageBreak/>
        <w:drawing>
          <wp:inline distT="0" distB="0" distL="0" distR="0">
            <wp:extent cx="8930244" cy="5085294"/>
            <wp:effectExtent l="0" t="0" r="4445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7437" cy="5095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F36" w:rsidRPr="00833102" w:rsidRDefault="00733F36" w:rsidP="00733F36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733F36" w:rsidRPr="00833102" w:rsidTr="00A65255">
        <w:trPr>
          <w:trHeight w:val="190"/>
        </w:trPr>
        <w:tc>
          <w:tcPr>
            <w:tcW w:w="2376" w:type="dxa"/>
            <w:vAlign w:val="bottom"/>
            <w:hideMark/>
          </w:tcPr>
          <w:p w:rsidR="00733F36" w:rsidRPr="00833102" w:rsidRDefault="00697F61" w:rsidP="00A6525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70" style="position:absolute;margin-left:5.05pt;margin-top:-12.25pt;width:22.6pt;height:9pt;z-index:251734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733F36" w:rsidRPr="00833102" w:rsidRDefault="00733F36" w:rsidP="00A6525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33F36" w:rsidRPr="00833102" w:rsidRDefault="00733F36" w:rsidP="00A6525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733F36" w:rsidRPr="00833102" w:rsidTr="00A65255">
        <w:trPr>
          <w:trHeight w:val="364"/>
        </w:trPr>
        <w:tc>
          <w:tcPr>
            <w:tcW w:w="2376" w:type="dxa"/>
            <w:vAlign w:val="bottom"/>
            <w:hideMark/>
          </w:tcPr>
          <w:p w:rsidR="00733F36" w:rsidRPr="00833102" w:rsidRDefault="00697F61" w:rsidP="00A6525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69" style="position:absolute;margin-left:30.05pt;margin-top:4.4pt;width:8.15pt;height:8.15pt;z-index:2517329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" fillcolor="black [3200]" strokecolor="black [1600]" strokeweight="2pt">
                  <v:path arrowok="t"/>
                </v:oval>
              </w:pict>
            </w:r>
            <w:r w:rsidR="00733F36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733F36" w:rsidRPr="00833102" w:rsidRDefault="00733F36" w:rsidP="00A6525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33F36" w:rsidRPr="00833102" w:rsidRDefault="00733F36" w:rsidP="00A6525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733F36" w:rsidRPr="00833102" w:rsidTr="00A65255">
        <w:trPr>
          <w:trHeight w:val="325"/>
        </w:trPr>
        <w:tc>
          <w:tcPr>
            <w:tcW w:w="2376" w:type="dxa"/>
            <w:vAlign w:val="bottom"/>
            <w:hideMark/>
          </w:tcPr>
          <w:p w:rsidR="00733F36" w:rsidRPr="00833102" w:rsidRDefault="00733F36" w:rsidP="00A65255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733F36" w:rsidRPr="00833102" w:rsidRDefault="00697F61" w:rsidP="00A6525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68" type="#_x0000_t32" style="position:absolute;margin-left:3.9pt;margin-top:2.25pt;width:85.35pt;height:0;z-index:25173094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733F36" w:rsidRPr="00833102" w:rsidRDefault="00733F36" w:rsidP="00A6525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33F36" w:rsidRPr="00833102" w:rsidRDefault="00733F36" w:rsidP="00A6525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733F36" w:rsidRPr="00833102" w:rsidTr="00A65255">
        <w:trPr>
          <w:trHeight w:val="325"/>
        </w:trPr>
        <w:tc>
          <w:tcPr>
            <w:tcW w:w="2376" w:type="dxa"/>
            <w:vAlign w:val="bottom"/>
            <w:hideMark/>
          </w:tcPr>
          <w:p w:rsidR="00733F36" w:rsidRPr="00833102" w:rsidRDefault="00733F36" w:rsidP="00A65255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733F36" w:rsidRPr="00833102" w:rsidRDefault="00697F61" w:rsidP="00A6525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67" type="#_x0000_t32" style="position:absolute;margin-left:4.75pt;margin-top:4.75pt;width:85.35pt;height:0;z-index:25173196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733F36" w:rsidRPr="00833102" w:rsidRDefault="00733F36" w:rsidP="00A6525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33F36" w:rsidRPr="00833102" w:rsidRDefault="00733F36" w:rsidP="00A6525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733F36" w:rsidRPr="00833102" w:rsidRDefault="00733F36" w:rsidP="00733F36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733F36" w:rsidRDefault="00733F36" w:rsidP="00733F36">
      <w:pPr>
        <w:autoSpaceDE w:val="0"/>
        <w:autoSpaceDN w:val="0"/>
        <w:adjustRightInd w:val="0"/>
        <w:jc w:val="center"/>
        <w:rPr>
          <w:b/>
          <w:bCs/>
          <w:snapToGrid w:val="0"/>
        </w:rPr>
      </w:pPr>
    </w:p>
    <w:p w:rsidR="00733F36" w:rsidRDefault="00733F36" w:rsidP="00790DB6">
      <w:pPr>
        <w:autoSpaceDE w:val="0"/>
        <w:autoSpaceDN w:val="0"/>
        <w:adjustRightInd w:val="0"/>
        <w:jc w:val="center"/>
        <w:rPr>
          <w:b/>
          <w:bCs/>
          <w:snapToGrid w:val="0"/>
        </w:rPr>
      </w:pPr>
    </w:p>
    <w:p w:rsidR="00733F36" w:rsidRPr="0064674C" w:rsidRDefault="00733F36" w:rsidP="00733F36">
      <w:pPr>
        <w:rPr>
          <w:snapToGrid w:val="0"/>
        </w:rPr>
      </w:pPr>
      <w:r>
        <w:rPr>
          <w:snapToGrid w:val="0"/>
        </w:rPr>
        <w:br w:type="page"/>
      </w:r>
    </w:p>
    <w:p w:rsidR="00733F36" w:rsidRDefault="00733F36" w:rsidP="00733F36">
      <w:pPr>
        <w:rPr>
          <w:sz w:val="28"/>
          <w:szCs w:val="28"/>
        </w:rPr>
        <w:sectPr w:rsidR="00733F36" w:rsidSect="00733F36">
          <w:pgSz w:w="16838" w:h="11906" w:orient="landscape" w:code="9"/>
          <w:pgMar w:top="568" w:right="426" w:bottom="567" w:left="1134" w:header="709" w:footer="709" w:gutter="0"/>
          <w:cols w:space="708"/>
          <w:docGrid w:linePitch="360"/>
        </w:sectPr>
      </w:pPr>
    </w:p>
    <w:tbl>
      <w:tblPr>
        <w:tblW w:w="10488" w:type="dxa"/>
        <w:tblInd w:w="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10"/>
        <w:gridCol w:w="1518"/>
        <w:gridCol w:w="1657"/>
        <w:gridCol w:w="2044"/>
        <w:gridCol w:w="705"/>
        <w:gridCol w:w="700"/>
        <w:gridCol w:w="1970"/>
      </w:tblGrid>
      <w:tr w:rsidR="00A65255" w:rsidRPr="00833102" w:rsidTr="00EF4BCC">
        <w:trPr>
          <w:trHeight w:val="430"/>
        </w:trPr>
        <w:tc>
          <w:tcPr>
            <w:tcW w:w="10488" w:type="dxa"/>
            <w:gridSpan w:val="7"/>
            <w:tcBorders>
              <w:top w:val="nil"/>
              <w:left w:val="nil"/>
              <w:right w:val="nil"/>
            </w:tcBorders>
          </w:tcPr>
          <w:tbl>
            <w:tblPr>
              <w:tblpPr w:leftFromText="180" w:rightFromText="180" w:vertAnchor="page" w:horzAnchor="margin" w:tblpX="-143" w:tblpY="20"/>
              <w:tblW w:w="1063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562"/>
              <w:gridCol w:w="4677"/>
              <w:gridCol w:w="4393"/>
            </w:tblGrid>
            <w:tr w:rsidR="00A65255" w:rsidRPr="00833102" w:rsidTr="00A65255">
              <w:tc>
                <w:tcPr>
                  <w:tcW w:w="10632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A65255" w:rsidRPr="00EF4BCC" w:rsidRDefault="00A65255" w:rsidP="00A65255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r w:rsidRPr="00EF4BCC">
                    <w:rPr>
                      <w:sz w:val="22"/>
                      <w:szCs w:val="22"/>
                      <w:u w:val="single"/>
                    </w:rPr>
                    <w:lastRenderedPageBreak/>
                    <w:t xml:space="preserve">Зона публичного сервитута для размещения объекта </w:t>
                  </w:r>
                </w:p>
                <w:p w:rsidR="00A65255" w:rsidRPr="00EF4BCC" w:rsidRDefault="005D0AD3" w:rsidP="00A65255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r w:rsidRPr="00EF4BCC">
                    <w:rPr>
                      <w:sz w:val="22"/>
                      <w:szCs w:val="22"/>
                      <w:u w:val="single"/>
                    </w:rPr>
                    <w:t>ВЛ 35 кВ «</w:t>
                  </w:r>
                  <w:r w:rsidR="00A65255" w:rsidRPr="00EF4BCC">
                    <w:rPr>
                      <w:sz w:val="22"/>
                      <w:szCs w:val="22"/>
                      <w:u w:val="single"/>
                    </w:rPr>
                    <w:t xml:space="preserve">КГУ- </w:t>
                  </w:r>
                  <w:proofErr w:type="spellStart"/>
                  <w:r w:rsidR="00A65255" w:rsidRPr="00EF4BCC">
                    <w:rPr>
                      <w:sz w:val="22"/>
                      <w:szCs w:val="22"/>
                      <w:u w:val="single"/>
                    </w:rPr>
                    <w:t>Богоявленовская</w:t>
                  </w:r>
                  <w:proofErr w:type="spellEnd"/>
                  <w:r w:rsidR="00A65255" w:rsidRPr="00EF4BCC">
                    <w:rPr>
                      <w:sz w:val="22"/>
                      <w:szCs w:val="22"/>
                      <w:u w:val="single"/>
                    </w:rPr>
                    <w:t>»</w:t>
                  </w:r>
                </w:p>
              </w:tc>
            </w:tr>
            <w:tr w:rsidR="00A65255" w:rsidRPr="00833102" w:rsidTr="00A65255">
              <w:tc>
                <w:tcPr>
                  <w:tcW w:w="10632" w:type="dxa"/>
                  <w:gridSpan w:val="3"/>
                  <w:tcBorders>
                    <w:top w:val="nil"/>
                    <w:left w:val="nil"/>
                    <w:right w:val="nil"/>
                  </w:tcBorders>
                  <w:vAlign w:val="center"/>
                </w:tcPr>
                <w:p w:rsidR="00A65255" w:rsidRPr="00EF4BCC" w:rsidRDefault="00A65255" w:rsidP="00EF4BCC">
                  <w:pPr>
                    <w:pStyle w:val="1"/>
                    <w:spacing w:line="240" w:lineRule="atLeast"/>
                    <w:jc w:val="center"/>
                    <w:rPr>
                      <w:sz w:val="22"/>
                      <w:szCs w:val="22"/>
                    </w:rPr>
                  </w:pPr>
                  <w:r w:rsidRPr="00EF4BCC">
                    <w:rPr>
                      <w:sz w:val="22"/>
                      <w:szCs w:val="22"/>
                    </w:rPr>
                    <w:t>Раздел 1</w:t>
                  </w:r>
                </w:p>
              </w:tc>
            </w:tr>
            <w:tr w:rsidR="00A65255" w:rsidRPr="00833102" w:rsidTr="00A65255">
              <w:trPr>
                <w:trHeight w:hRule="exact" w:val="397"/>
              </w:trPr>
              <w:tc>
                <w:tcPr>
                  <w:tcW w:w="10632" w:type="dxa"/>
                  <w:gridSpan w:val="3"/>
                  <w:vAlign w:val="center"/>
                </w:tcPr>
                <w:p w:rsidR="00A65255" w:rsidRPr="00833102" w:rsidRDefault="00A65255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Сведения об объекте</w:t>
                  </w:r>
                </w:p>
              </w:tc>
            </w:tr>
            <w:tr w:rsidR="00A65255" w:rsidRPr="00833102" w:rsidTr="00A65255">
              <w:trPr>
                <w:trHeight w:hRule="exact" w:val="397"/>
              </w:trPr>
              <w:tc>
                <w:tcPr>
                  <w:tcW w:w="10632" w:type="dxa"/>
                  <w:gridSpan w:val="3"/>
                  <w:vAlign w:val="center"/>
                </w:tcPr>
                <w:p w:rsidR="00A65255" w:rsidRPr="00833102" w:rsidRDefault="00A65255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A65255" w:rsidRPr="00833102" w:rsidTr="00A65255">
              <w:tblPrEx>
                <w:tblLook w:val="0000"/>
              </w:tblPrEx>
              <w:trPr>
                <w:trHeight w:val="246"/>
              </w:trPr>
              <w:tc>
                <w:tcPr>
                  <w:tcW w:w="1562" w:type="dxa"/>
                  <w:vAlign w:val="center"/>
                </w:tcPr>
                <w:p w:rsidR="00A65255" w:rsidRPr="00833102" w:rsidRDefault="00A65255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№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п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>/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п</w:t>
                  </w:r>
                  <w:proofErr w:type="spellEnd"/>
                </w:p>
              </w:tc>
              <w:tc>
                <w:tcPr>
                  <w:tcW w:w="4677" w:type="dxa"/>
                  <w:vAlign w:val="center"/>
                </w:tcPr>
                <w:p w:rsidR="00A65255" w:rsidRPr="00833102" w:rsidRDefault="00A65255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Характеристики объекта</w:t>
                  </w:r>
                </w:p>
              </w:tc>
              <w:tc>
                <w:tcPr>
                  <w:tcW w:w="4393" w:type="dxa"/>
                  <w:vAlign w:val="center"/>
                </w:tcPr>
                <w:p w:rsidR="00A65255" w:rsidRPr="00833102" w:rsidRDefault="00A65255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Описание характеристик</w:t>
                  </w:r>
                </w:p>
              </w:tc>
            </w:tr>
            <w:tr w:rsidR="00A65255" w:rsidRPr="00833102" w:rsidTr="00A65255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  <w:vAlign w:val="center"/>
                </w:tcPr>
                <w:p w:rsidR="00A65255" w:rsidRPr="00833102" w:rsidRDefault="00A65255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  <w:vAlign w:val="center"/>
                </w:tcPr>
                <w:p w:rsidR="00A65255" w:rsidRPr="00833102" w:rsidRDefault="00A65255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393" w:type="dxa"/>
                  <w:vAlign w:val="center"/>
                </w:tcPr>
                <w:p w:rsidR="00A65255" w:rsidRPr="00833102" w:rsidRDefault="00A65255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3</w:t>
                  </w:r>
                </w:p>
              </w:tc>
            </w:tr>
            <w:tr w:rsidR="00A65255" w:rsidRPr="00833102" w:rsidTr="00A65255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A65255" w:rsidRPr="00833102" w:rsidRDefault="00A65255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</w:tcPr>
                <w:p w:rsidR="00A65255" w:rsidRPr="00833102" w:rsidRDefault="00A65255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Местоположение объекта</w:t>
                  </w:r>
                </w:p>
              </w:tc>
              <w:tc>
                <w:tcPr>
                  <w:tcW w:w="4393" w:type="dxa"/>
                </w:tcPr>
                <w:p w:rsidR="00A65255" w:rsidRPr="00833102" w:rsidRDefault="00A65255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Российская Федерация, Ростовская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обл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>, р-н Константиновский</w:t>
                  </w:r>
                </w:p>
              </w:tc>
            </w:tr>
            <w:tr w:rsidR="00A65255" w:rsidRPr="00833102" w:rsidTr="00A65255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A65255" w:rsidRPr="00833102" w:rsidRDefault="00A65255" w:rsidP="00A65255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677" w:type="dxa"/>
                </w:tcPr>
                <w:p w:rsidR="00A65255" w:rsidRPr="00833102" w:rsidRDefault="00A65255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Площадь объекта +/- величина погрешности определения площади</w:t>
                  </w:r>
                </w:p>
                <w:p w:rsidR="00A65255" w:rsidRPr="00833102" w:rsidRDefault="00A65255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(Р+/- Дельта Р)</w:t>
                  </w:r>
                </w:p>
              </w:tc>
              <w:tc>
                <w:tcPr>
                  <w:tcW w:w="4393" w:type="dxa"/>
                </w:tcPr>
                <w:p w:rsidR="00A65255" w:rsidRPr="00833102" w:rsidRDefault="00EF4BCC" w:rsidP="00A65255">
                  <w:pPr>
                    <w:rPr>
                      <w:sz w:val="22"/>
                      <w:szCs w:val="22"/>
                    </w:rPr>
                  </w:pPr>
                  <w:r w:rsidRPr="00EF4BCC">
                    <w:rPr>
                      <w:sz w:val="22"/>
                      <w:szCs w:val="22"/>
                      <w:lang w:val="en-US"/>
                    </w:rPr>
                    <w:t>115951 ± 119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A65255" w:rsidRPr="00833102">
                    <w:rPr>
                      <w:sz w:val="22"/>
                      <w:szCs w:val="22"/>
                      <w:lang w:val="en-US"/>
                    </w:rPr>
                    <w:t>кв.м</w:t>
                  </w:r>
                  <w:proofErr w:type="spellEnd"/>
                </w:p>
              </w:tc>
            </w:tr>
            <w:tr w:rsidR="00A65255" w:rsidRPr="00833102" w:rsidTr="00A65255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A65255" w:rsidRPr="00833102" w:rsidRDefault="00A65255" w:rsidP="00A65255">
                  <w:pPr>
                    <w:pStyle w:val="1"/>
                    <w:jc w:val="center"/>
                    <w:rPr>
                      <w:sz w:val="22"/>
                      <w:szCs w:val="22"/>
                      <w:lang w:val="en-US"/>
                    </w:rPr>
                  </w:pPr>
                  <w:r w:rsidRPr="00833102">
                    <w:rPr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4677" w:type="dxa"/>
                </w:tcPr>
                <w:p w:rsidR="00A65255" w:rsidRPr="00833102" w:rsidRDefault="00A65255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Иные характеристики объекта</w:t>
                  </w:r>
                </w:p>
              </w:tc>
              <w:tc>
                <w:tcPr>
                  <w:tcW w:w="4393" w:type="dxa"/>
                </w:tcPr>
                <w:p w:rsidR="00A65255" w:rsidRPr="00833102" w:rsidRDefault="00A65255" w:rsidP="00A65255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Публичный сервитут устанавливается в целях размещения объекта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электросетевого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 xml:space="preserve"> хозяйства </w:t>
                  </w:r>
                  <w:r w:rsidR="005D0AD3">
                    <w:rPr>
                      <w:sz w:val="22"/>
                      <w:szCs w:val="22"/>
                    </w:rPr>
                    <w:t>ВЛ 35 кВ «</w:t>
                  </w:r>
                  <w:r w:rsidRPr="00A65255">
                    <w:rPr>
                      <w:sz w:val="22"/>
                      <w:szCs w:val="22"/>
                    </w:rPr>
                    <w:t xml:space="preserve">КГУ- </w:t>
                  </w:r>
                  <w:proofErr w:type="spellStart"/>
                  <w:r w:rsidRPr="00A65255">
                    <w:rPr>
                      <w:sz w:val="22"/>
                      <w:szCs w:val="22"/>
                    </w:rPr>
                    <w:t>Богоявленовская</w:t>
                  </w:r>
                  <w:proofErr w:type="spellEnd"/>
                  <w:r w:rsidRPr="00A65255">
                    <w:rPr>
                      <w:sz w:val="22"/>
                      <w:szCs w:val="22"/>
                    </w:rPr>
                    <w:t xml:space="preserve">» </w:t>
                  </w:r>
                  <w:r w:rsidRPr="00833102">
                    <w:rPr>
                      <w:sz w:val="22"/>
                      <w:szCs w:val="22"/>
                    </w:rPr>
                    <w:t>(согласно п.1 ст. 39.37 «Земельного кодекса Российской Федерации» от 25.10.2001 г. №136-ФЗ (далее – ЗК РФ); Срок установления публичного сервитута - сорок девять лет (согласно п.1 ст. 39.45 ЗК РФ)</w:t>
                  </w:r>
                </w:p>
              </w:tc>
            </w:tr>
          </w:tbl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 Раздел 2</w:t>
            </w:r>
          </w:p>
        </w:tc>
      </w:tr>
      <w:tr w:rsidR="00A65255" w:rsidRPr="00833102" w:rsidTr="00EF4BCC">
        <w:trPr>
          <w:trHeight w:val="246"/>
        </w:trPr>
        <w:tc>
          <w:tcPr>
            <w:tcW w:w="10488" w:type="dxa"/>
            <w:gridSpan w:val="7"/>
          </w:tcPr>
          <w:p w:rsidR="00A65255" w:rsidRPr="00833102" w:rsidRDefault="00A65255" w:rsidP="00A65255">
            <w:pPr>
              <w:pStyle w:val="1"/>
              <w:ind w:right="284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Сведения о местоположении границ объекта</w:t>
            </w:r>
          </w:p>
        </w:tc>
      </w:tr>
      <w:tr w:rsidR="00A65255" w:rsidRPr="00833102" w:rsidTr="00EF4BCC">
        <w:trPr>
          <w:trHeight w:hRule="exact" w:val="283"/>
        </w:trPr>
        <w:tc>
          <w:tcPr>
            <w:tcW w:w="10488" w:type="dxa"/>
            <w:gridSpan w:val="7"/>
          </w:tcPr>
          <w:p w:rsidR="00A65255" w:rsidRPr="00833102" w:rsidRDefault="00A65255" w:rsidP="00A65255">
            <w:pPr>
              <w:pStyle w:val="1"/>
              <w:tabs>
                <w:tab w:val="left" w:pos="10919"/>
              </w:tabs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1. Система координат </w:t>
            </w:r>
            <w:r w:rsidRPr="00833102">
              <w:rPr>
                <w:sz w:val="22"/>
                <w:szCs w:val="22"/>
                <w:u w:val="single"/>
              </w:rPr>
              <w:t>МСК-61</w:t>
            </w:r>
          </w:p>
        </w:tc>
      </w:tr>
      <w:tr w:rsidR="00A65255" w:rsidRPr="00833102" w:rsidTr="00EF4BCC">
        <w:trPr>
          <w:trHeight w:hRule="exact" w:val="317"/>
        </w:trPr>
        <w:tc>
          <w:tcPr>
            <w:tcW w:w="10488" w:type="dxa"/>
            <w:gridSpan w:val="7"/>
          </w:tcPr>
          <w:p w:rsidR="00A65255" w:rsidRPr="00833102" w:rsidRDefault="00A65255" w:rsidP="00A65255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 Сведения о характерных точках границ объекта</w:t>
            </w:r>
          </w:p>
        </w:tc>
      </w:tr>
      <w:tr w:rsidR="00A65255" w:rsidRPr="00833102" w:rsidTr="00EF4BCC">
        <w:trPr>
          <w:trHeight w:hRule="exact" w:val="472"/>
        </w:trPr>
        <w:tc>
          <w:tcPr>
            <w:tcW w:w="10488" w:type="dxa"/>
            <w:gridSpan w:val="7"/>
          </w:tcPr>
          <w:p w:rsidR="00A65255" w:rsidRPr="00833102" w:rsidRDefault="00A65255" w:rsidP="00A65255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2.1. Метод определения координат характерной точки: Метод спутниковых геодезических измерений (определений)</w:t>
            </w:r>
          </w:p>
        </w:tc>
      </w:tr>
      <w:tr w:rsidR="00A65255" w:rsidRPr="00833102" w:rsidTr="00EF4BCC">
        <w:trPr>
          <w:trHeight w:hRule="exact" w:val="311"/>
        </w:trPr>
        <w:tc>
          <w:tcPr>
            <w:tcW w:w="10488" w:type="dxa"/>
            <w:gridSpan w:val="7"/>
          </w:tcPr>
          <w:p w:rsidR="00A65255" w:rsidRPr="00833102" w:rsidRDefault="00A65255" w:rsidP="00A65255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2.2 Средняя </w:t>
            </w:r>
            <w:proofErr w:type="spellStart"/>
            <w:r w:rsidRPr="00833102">
              <w:rPr>
                <w:sz w:val="22"/>
                <w:szCs w:val="22"/>
              </w:rPr>
              <w:t>квадратическая</w:t>
            </w:r>
            <w:proofErr w:type="spellEnd"/>
            <w:r w:rsidRPr="00833102">
              <w:rPr>
                <w:sz w:val="22"/>
                <w:szCs w:val="22"/>
              </w:rPr>
              <w:t xml:space="preserve"> погрешность положения характерной точки (М</w:t>
            </w:r>
            <w:r w:rsidRPr="00833102">
              <w:rPr>
                <w:sz w:val="22"/>
                <w:szCs w:val="22"/>
                <w:vertAlign w:val="subscript"/>
                <w:lang w:val="en-US"/>
              </w:rPr>
              <w:t>t</w:t>
            </w:r>
            <w:r w:rsidRPr="00833102">
              <w:rPr>
                <w:sz w:val="22"/>
                <w:szCs w:val="22"/>
              </w:rPr>
              <w:t>), м: 0.10</w:t>
            </w:r>
          </w:p>
        </w:tc>
      </w:tr>
      <w:tr w:rsidR="00A65255" w:rsidRPr="00833102" w:rsidTr="00EF4BCC">
        <w:trPr>
          <w:trHeight w:hRule="exact" w:val="397"/>
        </w:trPr>
        <w:tc>
          <w:tcPr>
            <w:tcW w:w="10488" w:type="dxa"/>
            <w:gridSpan w:val="7"/>
          </w:tcPr>
          <w:p w:rsidR="00A65255" w:rsidRPr="00833102" w:rsidRDefault="00A65255" w:rsidP="00A65255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2.3 Описание обозначения точки на местности (при наличии) –</w:t>
            </w:r>
          </w:p>
        </w:tc>
      </w:tr>
      <w:tr w:rsidR="00A65255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Merge w:val="restart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3125" w:type="dxa"/>
            <w:gridSpan w:val="2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2010" w:type="dxa"/>
            <w:vMerge w:val="restart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1381" w:type="dxa"/>
            <w:gridSpan w:val="2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1885" w:type="dxa"/>
            <w:vMerge w:val="restart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</w:tr>
      <w:tr w:rsidR="00A65255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Merge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1494" w:type="dxa"/>
            <w:vAlign w:val="center"/>
          </w:tcPr>
          <w:p w:rsidR="00A65255" w:rsidRPr="00833102" w:rsidRDefault="00A65255" w:rsidP="00A65255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1631" w:type="dxa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2010" w:type="dxa"/>
            <w:vMerge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693" w:type="dxa"/>
            <w:vAlign w:val="center"/>
          </w:tcPr>
          <w:p w:rsidR="00A65255" w:rsidRPr="00833102" w:rsidRDefault="00A65255" w:rsidP="00A65255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688" w:type="dxa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1885" w:type="dxa"/>
            <w:vMerge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</w:p>
        </w:tc>
      </w:tr>
      <w:tr w:rsidR="00A65255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494" w:type="dxa"/>
            <w:vAlign w:val="center"/>
          </w:tcPr>
          <w:p w:rsidR="00A65255" w:rsidRPr="00833102" w:rsidRDefault="00A65255" w:rsidP="00A65255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631" w:type="dxa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2010" w:type="dxa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381" w:type="dxa"/>
            <w:gridSpan w:val="2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885" w:type="dxa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464466.68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2313675.65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461832.96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2312930.90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464412.76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2313572.29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462085.84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2313447.64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463680.82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2313951.80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462136.05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2313551.85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463519.49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2314033.41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462235.41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2313752.15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463443.55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2314072.65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462308.99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2313903.12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463310.78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2314140.54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462420.44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2313934.52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463208.88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2314193.29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462581.07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2313980.60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462976.67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2314125.92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462740.84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2314025.40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462886.44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2314100.73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462895.27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2314069.45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462732.00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2314056.68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462985.57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2314094.67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462572.20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2314011.87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463205.46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2314158.47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462411.55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2313965.78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463295.92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2314111.64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462286.16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2313930.45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463428.70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2314043.75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462206.26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2313766.50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463504.70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2314004.48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462106.85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2313566.12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463666.00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2313922.88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462056.61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2313461.84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464143.92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2313674.78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461832.62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2313004.04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464273.70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2313607.95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461795.15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2313019.93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464426.56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2313528.49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461782.46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2312990.01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464499.85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2313668.92</w:t>
            </w:r>
          </w:p>
        </w:tc>
      </w:tr>
      <w:tr w:rsidR="00EF4BCC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494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461809.26</w:t>
            </w:r>
          </w:p>
        </w:tc>
        <w:tc>
          <w:tcPr>
            <w:tcW w:w="1631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2312978.65</w:t>
            </w:r>
          </w:p>
        </w:tc>
        <w:tc>
          <w:tcPr>
            <w:tcW w:w="2010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1" w:type="dxa"/>
            <w:gridSpan w:val="2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464466.68</w:t>
            </w:r>
          </w:p>
        </w:tc>
        <w:tc>
          <w:tcPr>
            <w:tcW w:w="1885" w:type="dxa"/>
            <w:vAlign w:val="center"/>
          </w:tcPr>
          <w:p w:rsidR="00EF4BCC" w:rsidRDefault="00EF4BCC" w:rsidP="00EF4BC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2313675.65</w:t>
            </w:r>
          </w:p>
        </w:tc>
      </w:tr>
      <w:tr w:rsidR="00A65255" w:rsidRPr="00833102" w:rsidTr="00EF4BCC">
        <w:trPr>
          <w:trHeight w:hRule="exact" w:val="397"/>
        </w:trPr>
        <w:tc>
          <w:tcPr>
            <w:tcW w:w="10488" w:type="dxa"/>
            <w:gridSpan w:val="7"/>
          </w:tcPr>
          <w:p w:rsidR="00A65255" w:rsidRPr="00833102" w:rsidRDefault="00A65255" w:rsidP="00A65255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3. Сведения о характерных точках части (частей) границы объекта</w:t>
            </w:r>
          </w:p>
        </w:tc>
      </w:tr>
      <w:tr w:rsidR="00A65255" w:rsidRPr="00833102" w:rsidTr="00EF4BCC">
        <w:tblPrEx>
          <w:tblLook w:val="0000"/>
        </w:tblPrEx>
        <w:trPr>
          <w:trHeight w:val="54"/>
        </w:trPr>
        <w:tc>
          <w:tcPr>
            <w:tcW w:w="2087" w:type="dxa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494" w:type="dxa"/>
            <w:vAlign w:val="center"/>
          </w:tcPr>
          <w:p w:rsidR="00A65255" w:rsidRPr="00833102" w:rsidRDefault="00A65255" w:rsidP="00A65255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631" w:type="dxa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2010" w:type="dxa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381" w:type="dxa"/>
            <w:gridSpan w:val="2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885" w:type="dxa"/>
            <w:vAlign w:val="center"/>
          </w:tcPr>
          <w:p w:rsidR="00A65255" w:rsidRPr="00833102" w:rsidRDefault="00A65255" w:rsidP="00A65255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A65255" w:rsidRPr="00833102" w:rsidTr="00EF4BCC">
        <w:tblPrEx>
          <w:tblLook w:val="0000"/>
        </w:tblPrEx>
        <w:trPr>
          <w:trHeight w:val="243"/>
        </w:trPr>
        <w:tc>
          <w:tcPr>
            <w:tcW w:w="2087" w:type="dxa"/>
            <w:vAlign w:val="center"/>
          </w:tcPr>
          <w:p w:rsidR="00A65255" w:rsidRPr="00833102" w:rsidRDefault="00A65255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494" w:type="dxa"/>
            <w:vAlign w:val="center"/>
          </w:tcPr>
          <w:p w:rsidR="00A65255" w:rsidRPr="00833102" w:rsidRDefault="00A65255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631" w:type="dxa"/>
            <w:vAlign w:val="center"/>
          </w:tcPr>
          <w:p w:rsidR="00A65255" w:rsidRPr="00833102" w:rsidRDefault="00A65255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2010" w:type="dxa"/>
            <w:vAlign w:val="center"/>
          </w:tcPr>
          <w:p w:rsidR="00A65255" w:rsidRPr="00833102" w:rsidRDefault="00A65255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381" w:type="dxa"/>
            <w:gridSpan w:val="2"/>
            <w:vAlign w:val="center"/>
          </w:tcPr>
          <w:p w:rsidR="00A65255" w:rsidRPr="00833102" w:rsidRDefault="00A65255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885" w:type="dxa"/>
            <w:vAlign w:val="center"/>
          </w:tcPr>
          <w:p w:rsidR="00A65255" w:rsidRPr="00833102" w:rsidRDefault="00A65255" w:rsidP="00A65255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</w:tr>
    </w:tbl>
    <w:p w:rsidR="00A65255" w:rsidRDefault="00A65255" w:rsidP="00A65255">
      <w:pPr>
        <w:rPr>
          <w:snapToGrid w:val="0"/>
        </w:rPr>
      </w:pPr>
      <w:r>
        <w:rPr>
          <w:snapToGrid w:val="0"/>
        </w:rPr>
        <w:br w:type="page"/>
      </w:r>
    </w:p>
    <w:p w:rsidR="00A65255" w:rsidRPr="00833102" w:rsidRDefault="00A65255" w:rsidP="00A65255">
      <w:pPr>
        <w:autoSpaceDE w:val="0"/>
        <w:autoSpaceDN w:val="0"/>
        <w:adjustRightInd w:val="0"/>
        <w:jc w:val="center"/>
        <w:rPr>
          <w:snapToGrid w:val="0"/>
        </w:rPr>
      </w:pPr>
      <w:r w:rsidRPr="00833102">
        <w:rPr>
          <w:snapToGrid w:val="0"/>
        </w:rPr>
        <w:lastRenderedPageBreak/>
        <w:t>СХЕМА РАСПОЛОЖЕНИЯ ГРАНИЦ ПУБЛИЧНОГО СЕРВИТУТА</w:t>
      </w:r>
    </w:p>
    <w:p w:rsidR="00A65255" w:rsidRPr="00833102" w:rsidRDefault="00A65255" w:rsidP="00A65255">
      <w:pPr>
        <w:jc w:val="center"/>
        <w:rPr>
          <w:snapToGrid w:val="0"/>
        </w:rPr>
      </w:pPr>
      <w:r w:rsidRPr="00833102">
        <w:rPr>
          <w:snapToGrid w:val="0"/>
        </w:rPr>
        <w:t>для размещения объекта</w:t>
      </w:r>
    </w:p>
    <w:p w:rsidR="00733F36" w:rsidRDefault="005D0AD3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snapToGrid w:val="0"/>
        </w:rPr>
        <w:t>ВЛ 35 кВ «</w:t>
      </w:r>
      <w:r w:rsidR="00A65255" w:rsidRPr="00A65255">
        <w:rPr>
          <w:snapToGrid w:val="0"/>
        </w:rPr>
        <w:t xml:space="preserve">КГУ- </w:t>
      </w:r>
      <w:proofErr w:type="spellStart"/>
      <w:r w:rsidR="00A65255" w:rsidRPr="00A65255">
        <w:rPr>
          <w:snapToGrid w:val="0"/>
        </w:rPr>
        <w:t>Богоявленовская</w:t>
      </w:r>
      <w:proofErr w:type="spellEnd"/>
      <w:r w:rsidR="00A65255" w:rsidRPr="00A65255">
        <w:rPr>
          <w:snapToGrid w:val="0"/>
        </w:rPr>
        <w:t>»</w:t>
      </w:r>
    </w:p>
    <w:p w:rsidR="00A65255" w:rsidRDefault="00EF4BCC" w:rsidP="00790DB6">
      <w:pPr>
        <w:autoSpaceDE w:val="0"/>
        <w:autoSpaceDN w:val="0"/>
        <w:adjustRightInd w:val="0"/>
        <w:jc w:val="center"/>
        <w:rPr>
          <w:b/>
          <w:bCs/>
          <w:snapToGrid w:val="0"/>
        </w:rPr>
      </w:pPr>
      <w:r>
        <w:rPr>
          <w:noProof/>
        </w:rPr>
        <w:drawing>
          <wp:inline distT="0" distB="0" distL="0" distR="0">
            <wp:extent cx="7403696" cy="4470077"/>
            <wp:effectExtent l="0" t="0" r="698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23255" cy="448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BCC" w:rsidRPr="00833102" w:rsidRDefault="00EF4BCC" w:rsidP="00EF4BCC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EF4BCC" w:rsidRPr="00833102" w:rsidTr="00BD3CCF">
        <w:trPr>
          <w:trHeight w:val="190"/>
        </w:trPr>
        <w:tc>
          <w:tcPr>
            <w:tcW w:w="2376" w:type="dxa"/>
            <w:vAlign w:val="bottom"/>
            <w:hideMark/>
          </w:tcPr>
          <w:p w:rsidR="00EF4BCC" w:rsidRPr="00833102" w:rsidRDefault="00697F61" w:rsidP="00BD3CCF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66" style="position:absolute;margin-left:5.05pt;margin-top:-12.25pt;width:22.6pt;height:9pt;z-index:251902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EF4BCC" w:rsidRPr="00833102" w:rsidRDefault="00EF4BCC" w:rsidP="00BD3CCF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EF4BCC" w:rsidRPr="00833102" w:rsidRDefault="00EF4BCC" w:rsidP="00BD3CCF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EF4BCC" w:rsidRPr="00833102" w:rsidTr="00BD3CCF">
        <w:trPr>
          <w:trHeight w:val="364"/>
        </w:trPr>
        <w:tc>
          <w:tcPr>
            <w:tcW w:w="2376" w:type="dxa"/>
            <w:vAlign w:val="bottom"/>
            <w:hideMark/>
          </w:tcPr>
          <w:p w:rsidR="00EF4BCC" w:rsidRPr="00833102" w:rsidRDefault="00697F61" w:rsidP="00BD3CCF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65" style="position:absolute;margin-left:30.05pt;margin-top:4.4pt;width:8.15pt;height:8.15pt;z-index:2519019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" fillcolor="black [3200]" strokecolor="black [1600]" strokeweight="2pt">
                  <v:path arrowok="t"/>
                </v:oval>
              </w:pict>
            </w:r>
            <w:r w:rsidR="00EF4BCC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EF4BCC" w:rsidRPr="00833102" w:rsidRDefault="00EF4BCC" w:rsidP="00BD3CCF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EF4BCC" w:rsidRPr="00833102" w:rsidRDefault="00EF4BCC" w:rsidP="00BD3CCF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EF4BCC" w:rsidRPr="00833102" w:rsidTr="00BD3CCF">
        <w:trPr>
          <w:trHeight w:val="325"/>
        </w:trPr>
        <w:tc>
          <w:tcPr>
            <w:tcW w:w="2376" w:type="dxa"/>
            <w:vAlign w:val="bottom"/>
            <w:hideMark/>
          </w:tcPr>
          <w:p w:rsidR="00EF4BCC" w:rsidRPr="00833102" w:rsidRDefault="00EF4BCC" w:rsidP="00BD3CCF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EF4BCC" w:rsidRPr="00833102" w:rsidRDefault="00697F61" w:rsidP="00BD3CCF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64" type="#_x0000_t32" style="position:absolute;margin-left:3.9pt;margin-top:2.25pt;width:85.35pt;height:0;z-index:25189990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EF4BCC" w:rsidRPr="00833102" w:rsidRDefault="00EF4BCC" w:rsidP="00BD3CCF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EF4BCC" w:rsidRPr="00833102" w:rsidRDefault="00EF4BCC" w:rsidP="00BD3CCF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EF4BCC" w:rsidRPr="00833102" w:rsidTr="00BD3CCF">
        <w:trPr>
          <w:trHeight w:val="325"/>
        </w:trPr>
        <w:tc>
          <w:tcPr>
            <w:tcW w:w="2376" w:type="dxa"/>
            <w:vAlign w:val="bottom"/>
            <w:hideMark/>
          </w:tcPr>
          <w:p w:rsidR="00EF4BCC" w:rsidRPr="00833102" w:rsidRDefault="00EF4BCC" w:rsidP="00BD3CCF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EF4BCC" w:rsidRPr="00833102" w:rsidRDefault="00697F61" w:rsidP="00BD3CCF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63" type="#_x0000_t32" style="position:absolute;margin-left:4.75pt;margin-top:4.75pt;width:85.35pt;height:0;z-index:25190092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EF4BCC" w:rsidRPr="00833102" w:rsidRDefault="00EF4BCC" w:rsidP="00BD3CCF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EF4BCC" w:rsidRPr="00833102" w:rsidRDefault="00EF4BCC" w:rsidP="00BD3CCF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EF4BCC" w:rsidRPr="00833102" w:rsidRDefault="00EF4BCC" w:rsidP="00EF4BCC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EF4BCC" w:rsidRDefault="00EF4BCC" w:rsidP="00790DB6">
      <w:pPr>
        <w:autoSpaceDE w:val="0"/>
        <w:autoSpaceDN w:val="0"/>
        <w:adjustRightInd w:val="0"/>
        <w:jc w:val="center"/>
        <w:rPr>
          <w:b/>
          <w:bCs/>
          <w:snapToGrid w:val="0"/>
        </w:rPr>
      </w:pPr>
    </w:p>
    <w:p w:rsidR="00A65255" w:rsidRDefault="00A65255" w:rsidP="00A65255">
      <w:pPr>
        <w:rPr>
          <w:snapToGrid w:val="0"/>
        </w:rPr>
      </w:pPr>
      <w:r>
        <w:rPr>
          <w:snapToGrid w:val="0"/>
        </w:rPr>
        <w:br w:type="page"/>
      </w:r>
    </w:p>
    <w:p w:rsidR="00A65255" w:rsidRPr="00EF4BCC" w:rsidRDefault="00A65255" w:rsidP="00A65255">
      <w:pPr>
        <w:rPr>
          <w:snapToGrid w:val="0"/>
        </w:rPr>
        <w:sectPr w:rsidR="00A65255" w:rsidRPr="00EF4BCC" w:rsidSect="00EF4BCC">
          <w:pgSz w:w="11906" w:h="16838" w:code="9"/>
          <w:pgMar w:top="426" w:right="567" w:bottom="1134" w:left="709" w:header="709" w:footer="709" w:gutter="0"/>
          <w:cols w:space="708"/>
          <w:docGrid w:linePitch="360"/>
        </w:sectPr>
      </w:pPr>
    </w:p>
    <w:tbl>
      <w:tblPr>
        <w:tblW w:w="10488" w:type="dxa"/>
        <w:tblInd w:w="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36"/>
        <w:gridCol w:w="1542"/>
        <w:gridCol w:w="1685"/>
        <w:gridCol w:w="2078"/>
        <w:gridCol w:w="705"/>
        <w:gridCol w:w="700"/>
        <w:gridCol w:w="1858"/>
      </w:tblGrid>
      <w:tr w:rsidR="00B77156" w:rsidRPr="00833102" w:rsidTr="00716C78">
        <w:trPr>
          <w:trHeight w:val="430"/>
        </w:trPr>
        <w:tc>
          <w:tcPr>
            <w:tcW w:w="10488" w:type="dxa"/>
            <w:gridSpan w:val="7"/>
            <w:tcBorders>
              <w:top w:val="nil"/>
              <w:left w:val="nil"/>
              <w:right w:val="nil"/>
            </w:tcBorders>
          </w:tcPr>
          <w:tbl>
            <w:tblPr>
              <w:tblpPr w:leftFromText="180" w:rightFromText="180" w:vertAnchor="page" w:horzAnchor="margin" w:tblpX="-143" w:tblpY="20"/>
              <w:tblW w:w="1063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562"/>
              <w:gridCol w:w="4677"/>
              <w:gridCol w:w="4393"/>
            </w:tblGrid>
            <w:tr w:rsidR="00B77156" w:rsidRPr="00833102" w:rsidTr="00223536">
              <w:tc>
                <w:tcPr>
                  <w:tcW w:w="10632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B77156" w:rsidRPr="00833102" w:rsidRDefault="00B77156" w:rsidP="00223536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r w:rsidRPr="00833102">
                    <w:rPr>
                      <w:sz w:val="22"/>
                      <w:szCs w:val="22"/>
                      <w:u w:val="single"/>
                    </w:rPr>
                    <w:lastRenderedPageBreak/>
                    <w:t xml:space="preserve">Зона публичного сервитута для размещения объекта </w:t>
                  </w:r>
                </w:p>
                <w:p w:rsidR="00B77156" w:rsidRPr="00833102" w:rsidRDefault="00B77156" w:rsidP="00223536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r w:rsidRPr="00B77156">
                    <w:rPr>
                      <w:sz w:val="22"/>
                      <w:szCs w:val="22"/>
                      <w:u w:val="single"/>
                    </w:rPr>
                    <w:t xml:space="preserve">ВЛ 110 кВ </w:t>
                  </w:r>
                  <w:r w:rsidR="005D0AD3" w:rsidRPr="00B77156">
                    <w:rPr>
                      <w:sz w:val="22"/>
                      <w:szCs w:val="22"/>
                      <w:u w:val="single"/>
                    </w:rPr>
                    <w:t>«</w:t>
                  </w:r>
                  <w:r w:rsidRPr="00B77156">
                    <w:rPr>
                      <w:sz w:val="22"/>
                      <w:szCs w:val="22"/>
                      <w:u w:val="single"/>
                    </w:rPr>
                    <w:t>КГУ- СМ-2»</w:t>
                  </w:r>
                </w:p>
              </w:tc>
            </w:tr>
            <w:tr w:rsidR="00B77156" w:rsidRPr="00833102" w:rsidTr="00223536">
              <w:tc>
                <w:tcPr>
                  <w:tcW w:w="10632" w:type="dxa"/>
                  <w:gridSpan w:val="3"/>
                  <w:tcBorders>
                    <w:top w:val="nil"/>
                    <w:left w:val="nil"/>
                    <w:right w:val="nil"/>
                  </w:tcBorders>
                  <w:vAlign w:val="center"/>
                </w:tcPr>
                <w:p w:rsidR="00B77156" w:rsidRPr="00833102" w:rsidRDefault="00B77156" w:rsidP="00223536">
                  <w:pPr>
                    <w:pStyle w:val="1"/>
                    <w:spacing w:line="240" w:lineRule="atLeast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Раздел 1</w:t>
                  </w:r>
                </w:p>
                <w:p w:rsidR="00B77156" w:rsidRPr="00833102" w:rsidRDefault="00B77156" w:rsidP="00223536">
                  <w:pPr>
                    <w:pStyle w:val="1"/>
                    <w:spacing w:line="240" w:lineRule="atLeast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B77156" w:rsidRPr="00833102" w:rsidTr="00223536">
              <w:trPr>
                <w:trHeight w:hRule="exact" w:val="397"/>
              </w:trPr>
              <w:tc>
                <w:tcPr>
                  <w:tcW w:w="10632" w:type="dxa"/>
                  <w:gridSpan w:val="3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Сведения об объекте</w:t>
                  </w:r>
                </w:p>
              </w:tc>
            </w:tr>
            <w:tr w:rsidR="00B77156" w:rsidRPr="00833102" w:rsidTr="00223536">
              <w:trPr>
                <w:trHeight w:hRule="exact" w:val="397"/>
              </w:trPr>
              <w:tc>
                <w:tcPr>
                  <w:tcW w:w="10632" w:type="dxa"/>
                  <w:gridSpan w:val="3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B77156" w:rsidRPr="00833102" w:rsidTr="00223536">
              <w:tblPrEx>
                <w:tblLook w:val="0000"/>
              </w:tblPrEx>
              <w:trPr>
                <w:trHeight w:val="246"/>
              </w:trPr>
              <w:tc>
                <w:tcPr>
                  <w:tcW w:w="1562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№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п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>/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п</w:t>
                  </w:r>
                  <w:proofErr w:type="spellEnd"/>
                </w:p>
              </w:tc>
              <w:tc>
                <w:tcPr>
                  <w:tcW w:w="4677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Характеристики объекта</w:t>
                  </w:r>
                </w:p>
              </w:tc>
              <w:tc>
                <w:tcPr>
                  <w:tcW w:w="4393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Описание характеристик</w:t>
                  </w:r>
                </w:p>
              </w:tc>
            </w:tr>
            <w:tr w:rsidR="00B7715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393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3</w:t>
                  </w:r>
                </w:p>
              </w:tc>
            </w:tr>
            <w:tr w:rsidR="00B7715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</w:tcPr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Местоположение объекта</w:t>
                  </w:r>
                </w:p>
              </w:tc>
              <w:tc>
                <w:tcPr>
                  <w:tcW w:w="4393" w:type="dxa"/>
                </w:tcPr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Российская Федерация, Ростовская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обл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>, р-н Константиновский</w:t>
                  </w:r>
                </w:p>
              </w:tc>
            </w:tr>
            <w:tr w:rsidR="00B7715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677" w:type="dxa"/>
                </w:tcPr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Площадь объекта +/- величина погрешности определения площади</w:t>
                  </w:r>
                </w:p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(Р+/- Дельта Р)</w:t>
                  </w:r>
                </w:p>
              </w:tc>
              <w:tc>
                <w:tcPr>
                  <w:tcW w:w="4393" w:type="dxa"/>
                </w:tcPr>
                <w:p w:rsidR="00B77156" w:rsidRPr="00833102" w:rsidRDefault="00B77156" w:rsidP="00223536">
                  <w:pPr>
                    <w:rPr>
                      <w:sz w:val="22"/>
                      <w:szCs w:val="22"/>
                    </w:rPr>
                  </w:pPr>
                  <w:r w:rsidRPr="00B77156">
                    <w:rPr>
                      <w:sz w:val="22"/>
                      <w:szCs w:val="22"/>
                      <w:lang w:val="en-US"/>
                    </w:rPr>
                    <w:t xml:space="preserve">237227 </w:t>
                  </w:r>
                  <w:proofErr w:type="spellStart"/>
                  <w:r w:rsidRPr="00833102">
                    <w:rPr>
                      <w:sz w:val="22"/>
                      <w:szCs w:val="22"/>
                      <w:lang w:val="en-US"/>
                    </w:rPr>
                    <w:t>кв.м</w:t>
                  </w:r>
                  <w:proofErr w:type="spellEnd"/>
                  <w:r w:rsidRPr="00B77156">
                    <w:rPr>
                      <w:sz w:val="22"/>
                      <w:szCs w:val="22"/>
                      <w:lang w:val="en-US"/>
                    </w:rPr>
                    <w:t xml:space="preserve"> ± 170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833102">
                    <w:rPr>
                      <w:sz w:val="22"/>
                      <w:szCs w:val="22"/>
                      <w:lang w:val="en-US"/>
                    </w:rPr>
                    <w:t>кв.м</w:t>
                  </w:r>
                  <w:proofErr w:type="spellEnd"/>
                </w:p>
              </w:tc>
            </w:tr>
            <w:tr w:rsidR="00B7715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  <w:lang w:val="en-US"/>
                    </w:rPr>
                  </w:pPr>
                  <w:r w:rsidRPr="00833102">
                    <w:rPr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4677" w:type="dxa"/>
                </w:tcPr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Иные характеристики объекта</w:t>
                  </w:r>
                </w:p>
              </w:tc>
              <w:tc>
                <w:tcPr>
                  <w:tcW w:w="4393" w:type="dxa"/>
                </w:tcPr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Публичный сервитут устанавливается в целях размещения объекта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электросетевого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 xml:space="preserve"> хозяйства </w:t>
                  </w:r>
                  <w:r w:rsidRPr="00B77156">
                    <w:rPr>
                      <w:sz w:val="22"/>
                      <w:szCs w:val="22"/>
                    </w:rPr>
                    <w:t xml:space="preserve">ВЛ 110 кВ </w:t>
                  </w:r>
                  <w:r w:rsidR="005D0AD3">
                    <w:rPr>
                      <w:sz w:val="22"/>
                      <w:szCs w:val="22"/>
                    </w:rPr>
                    <w:t>«</w:t>
                  </w:r>
                  <w:r w:rsidRPr="00B77156">
                    <w:rPr>
                      <w:sz w:val="22"/>
                      <w:szCs w:val="22"/>
                    </w:rPr>
                    <w:t xml:space="preserve">КГУ- СМ-2» </w:t>
                  </w:r>
                  <w:r w:rsidRPr="00833102">
                    <w:rPr>
                      <w:sz w:val="22"/>
                      <w:szCs w:val="22"/>
                    </w:rPr>
                    <w:t>(согласно п.1 ст. 39.37 «Земельного кодекса Российской Федерации» от 25.10.2001 г. №136-ФЗ (далее – ЗК РФ); Срок установления публичного сервитута - сорок девять лет (согласно п.1 ст. 39.45 ЗК РФ)</w:t>
                  </w:r>
                </w:p>
              </w:tc>
            </w:tr>
          </w:tbl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 Раздел 2</w:t>
            </w:r>
          </w:p>
        </w:tc>
      </w:tr>
      <w:tr w:rsidR="00B77156" w:rsidRPr="00833102" w:rsidTr="00716C78">
        <w:trPr>
          <w:trHeight w:val="246"/>
        </w:trPr>
        <w:tc>
          <w:tcPr>
            <w:tcW w:w="10488" w:type="dxa"/>
            <w:gridSpan w:val="7"/>
          </w:tcPr>
          <w:p w:rsidR="00B77156" w:rsidRPr="00833102" w:rsidRDefault="00B77156" w:rsidP="00223536">
            <w:pPr>
              <w:pStyle w:val="1"/>
              <w:ind w:right="284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Сведения о местоположении границ объекта</w:t>
            </w:r>
          </w:p>
        </w:tc>
      </w:tr>
      <w:tr w:rsidR="00B77156" w:rsidRPr="00833102" w:rsidTr="00716C78">
        <w:trPr>
          <w:trHeight w:hRule="exact" w:val="283"/>
        </w:trPr>
        <w:tc>
          <w:tcPr>
            <w:tcW w:w="10488" w:type="dxa"/>
            <w:gridSpan w:val="7"/>
          </w:tcPr>
          <w:p w:rsidR="00B77156" w:rsidRPr="00833102" w:rsidRDefault="00B77156" w:rsidP="00223536">
            <w:pPr>
              <w:pStyle w:val="1"/>
              <w:tabs>
                <w:tab w:val="left" w:pos="10919"/>
              </w:tabs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1. Система координат </w:t>
            </w:r>
            <w:r w:rsidRPr="00833102">
              <w:rPr>
                <w:sz w:val="22"/>
                <w:szCs w:val="22"/>
                <w:u w:val="single"/>
              </w:rPr>
              <w:t>МСК-61</w:t>
            </w:r>
          </w:p>
        </w:tc>
      </w:tr>
      <w:tr w:rsidR="00B77156" w:rsidRPr="00833102" w:rsidTr="00716C78">
        <w:trPr>
          <w:trHeight w:hRule="exact" w:val="317"/>
        </w:trPr>
        <w:tc>
          <w:tcPr>
            <w:tcW w:w="10488" w:type="dxa"/>
            <w:gridSpan w:val="7"/>
          </w:tcPr>
          <w:p w:rsidR="00B77156" w:rsidRPr="00833102" w:rsidRDefault="00B7715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 Сведения о характерных точках границ объекта</w:t>
            </w:r>
          </w:p>
        </w:tc>
      </w:tr>
      <w:tr w:rsidR="00B77156" w:rsidRPr="00833102" w:rsidTr="00716C78">
        <w:trPr>
          <w:trHeight w:hRule="exact" w:val="579"/>
        </w:trPr>
        <w:tc>
          <w:tcPr>
            <w:tcW w:w="10488" w:type="dxa"/>
            <w:gridSpan w:val="7"/>
          </w:tcPr>
          <w:p w:rsidR="00B77156" w:rsidRPr="00833102" w:rsidRDefault="00B7715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2.1. Метод определения координат характерной точки: Метод спутниковых геодезических измерений (определений)</w:t>
            </w:r>
          </w:p>
        </w:tc>
      </w:tr>
      <w:tr w:rsidR="00B77156" w:rsidRPr="00833102" w:rsidTr="00716C78">
        <w:trPr>
          <w:trHeight w:hRule="exact" w:val="397"/>
        </w:trPr>
        <w:tc>
          <w:tcPr>
            <w:tcW w:w="10488" w:type="dxa"/>
            <w:gridSpan w:val="7"/>
          </w:tcPr>
          <w:p w:rsidR="00B77156" w:rsidRPr="00833102" w:rsidRDefault="00B7715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2.2 Средняя </w:t>
            </w:r>
            <w:proofErr w:type="spellStart"/>
            <w:r w:rsidRPr="00833102">
              <w:rPr>
                <w:sz w:val="22"/>
                <w:szCs w:val="22"/>
              </w:rPr>
              <w:t>квадратическая</w:t>
            </w:r>
            <w:proofErr w:type="spellEnd"/>
            <w:r w:rsidRPr="00833102">
              <w:rPr>
                <w:sz w:val="22"/>
                <w:szCs w:val="22"/>
              </w:rPr>
              <w:t xml:space="preserve"> погрешность положения характерной точки (М</w:t>
            </w:r>
            <w:r w:rsidRPr="00833102">
              <w:rPr>
                <w:sz w:val="22"/>
                <w:szCs w:val="22"/>
                <w:vertAlign w:val="subscript"/>
                <w:lang w:val="en-US"/>
              </w:rPr>
              <w:t>t</w:t>
            </w:r>
            <w:r w:rsidRPr="00833102">
              <w:rPr>
                <w:sz w:val="22"/>
                <w:szCs w:val="22"/>
              </w:rPr>
              <w:t>), м: 0.10</w:t>
            </w:r>
          </w:p>
        </w:tc>
      </w:tr>
      <w:tr w:rsidR="00B77156" w:rsidRPr="00833102" w:rsidTr="00716C78">
        <w:trPr>
          <w:trHeight w:hRule="exact" w:val="397"/>
        </w:trPr>
        <w:tc>
          <w:tcPr>
            <w:tcW w:w="10488" w:type="dxa"/>
            <w:gridSpan w:val="7"/>
          </w:tcPr>
          <w:p w:rsidR="00B77156" w:rsidRPr="00833102" w:rsidRDefault="00B7715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2.3 Описание обозначения точки на местности (при наличии) –</w:t>
            </w:r>
          </w:p>
        </w:tc>
      </w:tr>
      <w:tr w:rsidR="00B77156" w:rsidRPr="00833102" w:rsidTr="00716C78">
        <w:tblPrEx>
          <w:tblLook w:val="0000"/>
        </w:tblPrEx>
        <w:trPr>
          <w:trHeight w:val="54"/>
        </w:trPr>
        <w:tc>
          <w:tcPr>
            <w:tcW w:w="2130" w:type="dxa"/>
            <w:vMerge w:val="restart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3211" w:type="dxa"/>
            <w:gridSpan w:val="2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2067" w:type="dxa"/>
            <w:vMerge w:val="restart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1385" w:type="dxa"/>
            <w:gridSpan w:val="2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1695" w:type="dxa"/>
            <w:vMerge w:val="restart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</w:tr>
      <w:tr w:rsidR="00B77156" w:rsidRPr="00833102" w:rsidTr="00716C78">
        <w:tblPrEx>
          <w:tblLook w:val="0000"/>
        </w:tblPrEx>
        <w:trPr>
          <w:trHeight w:val="54"/>
        </w:trPr>
        <w:tc>
          <w:tcPr>
            <w:tcW w:w="2130" w:type="dxa"/>
            <w:vMerge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1534" w:type="dxa"/>
            <w:vAlign w:val="center"/>
          </w:tcPr>
          <w:p w:rsidR="00B77156" w:rsidRPr="00833102" w:rsidRDefault="00B7715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1677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2067" w:type="dxa"/>
            <w:vMerge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695" w:type="dxa"/>
            <w:vAlign w:val="center"/>
          </w:tcPr>
          <w:p w:rsidR="00B77156" w:rsidRPr="00833102" w:rsidRDefault="00B7715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690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1695" w:type="dxa"/>
            <w:vMerge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</w:p>
        </w:tc>
      </w:tr>
      <w:tr w:rsidR="00B77156" w:rsidRPr="00833102" w:rsidTr="00716C78">
        <w:tblPrEx>
          <w:tblLook w:val="0000"/>
        </w:tblPrEx>
        <w:trPr>
          <w:trHeight w:val="54"/>
        </w:trPr>
        <w:tc>
          <w:tcPr>
            <w:tcW w:w="2130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534" w:type="dxa"/>
            <w:vAlign w:val="center"/>
          </w:tcPr>
          <w:p w:rsidR="00B77156" w:rsidRPr="00833102" w:rsidRDefault="00B7715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677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2067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385" w:type="dxa"/>
            <w:gridSpan w:val="2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695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B77156" w:rsidRPr="00833102" w:rsidTr="00716C78">
        <w:tblPrEx>
          <w:tblLook w:val="0000"/>
        </w:tblPrEx>
        <w:trPr>
          <w:trHeight w:val="54"/>
        </w:trPr>
        <w:tc>
          <w:tcPr>
            <w:tcW w:w="2130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534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461667.95</w:t>
            </w:r>
          </w:p>
        </w:tc>
        <w:tc>
          <w:tcPr>
            <w:tcW w:w="167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2313127.88</w:t>
            </w:r>
          </w:p>
        </w:tc>
        <w:tc>
          <w:tcPr>
            <w:tcW w:w="206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385" w:type="dxa"/>
            <w:gridSpan w:val="2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458069.42</w:t>
            </w:r>
          </w:p>
        </w:tc>
        <w:tc>
          <w:tcPr>
            <w:tcW w:w="1695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2314353.96</w:t>
            </w:r>
          </w:p>
        </w:tc>
      </w:tr>
      <w:tr w:rsidR="00B77156" w:rsidRPr="00833102" w:rsidTr="00716C78">
        <w:tblPrEx>
          <w:tblLook w:val="0000"/>
        </w:tblPrEx>
        <w:trPr>
          <w:trHeight w:val="54"/>
        </w:trPr>
        <w:tc>
          <w:tcPr>
            <w:tcW w:w="2130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534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461363.85</w:t>
            </w:r>
          </w:p>
        </w:tc>
        <w:tc>
          <w:tcPr>
            <w:tcW w:w="167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2313083.66</w:t>
            </w:r>
          </w:p>
        </w:tc>
        <w:tc>
          <w:tcPr>
            <w:tcW w:w="206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385" w:type="dxa"/>
            <w:gridSpan w:val="2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459057.00</w:t>
            </w:r>
          </w:p>
        </w:tc>
        <w:tc>
          <w:tcPr>
            <w:tcW w:w="1695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2314638.71</w:t>
            </w:r>
          </w:p>
        </w:tc>
      </w:tr>
      <w:tr w:rsidR="00B77156" w:rsidRPr="00833102" w:rsidTr="00716C78">
        <w:tblPrEx>
          <w:tblLook w:val="0000"/>
        </w:tblPrEx>
        <w:trPr>
          <w:trHeight w:val="54"/>
        </w:trPr>
        <w:tc>
          <w:tcPr>
            <w:tcW w:w="2130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534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459065.24</w:t>
            </w:r>
          </w:p>
        </w:tc>
        <w:tc>
          <w:tcPr>
            <w:tcW w:w="167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2314688.42</w:t>
            </w:r>
          </w:p>
        </w:tc>
        <w:tc>
          <w:tcPr>
            <w:tcW w:w="206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385" w:type="dxa"/>
            <w:gridSpan w:val="2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461352.53</w:t>
            </w:r>
          </w:p>
        </w:tc>
        <w:tc>
          <w:tcPr>
            <w:tcW w:w="1695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2313036.04</w:t>
            </w:r>
          </w:p>
        </w:tc>
      </w:tr>
      <w:tr w:rsidR="00B77156" w:rsidRPr="00833102" w:rsidTr="00716C78">
        <w:tblPrEx>
          <w:tblLook w:val="0000"/>
        </w:tblPrEx>
        <w:trPr>
          <w:trHeight w:val="54"/>
        </w:trPr>
        <w:tc>
          <w:tcPr>
            <w:tcW w:w="2130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534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458070.45</w:t>
            </w:r>
          </w:p>
        </w:tc>
        <w:tc>
          <w:tcPr>
            <w:tcW w:w="167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2314401.60</w:t>
            </w:r>
          </w:p>
        </w:tc>
        <w:tc>
          <w:tcPr>
            <w:tcW w:w="206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385" w:type="dxa"/>
            <w:gridSpan w:val="2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461634.71</w:t>
            </w:r>
          </w:p>
        </w:tc>
        <w:tc>
          <w:tcPr>
            <w:tcW w:w="1695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2313077.05</w:t>
            </w:r>
          </w:p>
        </w:tc>
      </w:tr>
      <w:tr w:rsidR="00B77156" w:rsidRPr="00833102" w:rsidTr="00716C78">
        <w:tblPrEx>
          <w:tblLook w:val="0000"/>
        </w:tblPrEx>
        <w:trPr>
          <w:trHeight w:val="54"/>
        </w:trPr>
        <w:tc>
          <w:tcPr>
            <w:tcW w:w="2130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534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457090.84</w:t>
            </w:r>
          </w:p>
        </w:tc>
        <w:tc>
          <w:tcPr>
            <w:tcW w:w="167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2314728.47</w:t>
            </w:r>
          </w:p>
        </w:tc>
        <w:tc>
          <w:tcPr>
            <w:tcW w:w="206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385" w:type="dxa"/>
            <w:gridSpan w:val="2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461641.27</w:t>
            </w:r>
          </w:p>
        </w:tc>
        <w:tc>
          <w:tcPr>
            <w:tcW w:w="1695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2313053.16</w:t>
            </w:r>
          </w:p>
        </w:tc>
      </w:tr>
      <w:tr w:rsidR="00B77156" w:rsidRPr="00833102" w:rsidTr="00716C78">
        <w:tblPrEx>
          <w:tblLook w:val="0000"/>
        </w:tblPrEx>
        <w:trPr>
          <w:trHeight w:val="54"/>
        </w:trPr>
        <w:tc>
          <w:tcPr>
            <w:tcW w:w="2130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534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457076.50</w:t>
            </w:r>
          </w:p>
        </w:tc>
        <w:tc>
          <w:tcPr>
            <w:tcW w:w="167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2314685.29</w:t>
            </w:r>
          </w:p>
        </w:tc>
        <w:tc>
          <w:tcPr>
            <w:tcW w:w="2067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385" w:type="dxa"/>
            <w:gridSpan w:val="2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461685.14</w:t>
            </w:r>
          </w:p>
        </w:tc>
        <w:tc>
          <w:tcPr>
            <w:tcW w:w="1695" w:type="dxa"/>
            <w:vAlign w:val="center"/>
          </w:tcPr>
          <w:p w:rsidR="00B77156" w:rsidRDefault="00B77156" w:rsidP="00B7715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2313065.20</w:t>
            </w:r>
          </w:p>
        </w:tc>
      </w:tr>
      <w:tr w:rsidR="00B77156" w:rsidRPr="00833102" w:rsidTr="00716C78">
        <w:trPr>
          <w:trHeight w:hRule="exact" w:val="397"/>
        </w:trPr>
        <w:tc>
          <w:tcPr>
            <w:tcW w:w="10488" w:type="dxa"/>
            <w:gridSpan w:val="7"/>
          </w:tcPr>
          <w:p w:rsidR="00B77156" w:rsidRPr="00833102" w:rsidRDefault="00B7715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3. Сведения о характерных точках части (частей) границы объекта</w:t>
            </w:r>
          </w:p>
        </w:tc>
      </w:tr>
      <w:tr w:rsidR="00B77156" w:rsidRPr="00833102" w:rsidTr="00716C78">
        <w:tblPrEx>
          <w:tblLook w:val="0000"/>
        </w:tblPrEx>
        <w:trPr>
          <w:trHeight w:val="54"/>
        </w:trPr>
        <w:tc>
          <w:tcPr>
            <w:tcW w:w="2130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534" w:type="dxa"/>
            <w:vAlign w:val="center"/>
          </w:tcPr>
          <w:p w:rsidR="00B77156" w:rsidRPr="00833102" w:rsidRDefault="00B7715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677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2067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385" w:type="dxa"/>
            <w:gridSpan w:val="2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695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B77156" w:rsidRPr="00833102" w:rsidTr="00716C78">
        <w:tblPrEx>
          <w:tblLook w:val="0000"/>
        </w:tblPrEx>
        <w:trPr>
          <w:trHeight w:val="243"/>
        </w:trPr>
        <w:tc>
          <w:tcPr>
            <w:tcW w:w="2130" w:type="dxa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534" w:type="dxa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677" w:type="dxa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2067" w:type="dxa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385" w:type="dxa"/>
            <w:gridSpan w:val="2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695" w:type="dxa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</w:tr>
    </w:tbl>
    <w:p w:rsidR="00B77156" w:rsidRDefault="00B77156" w:rsidP="00B77156">
      <w:pPr>
        <w:autoSpaceDE w:val="0"/>
        <w:autoSpaceDN w:val="0"/>
        <w:adjustRightInd w:val="0"/>
        <w:jc w:val="center"/>
        <w:rPr>
          <w:snapToGrid w:val="0"/>
        </w:rPr>
      </w:pPr>
    </w:p>
    <w:p w:rsidR="00B77156" w:rsidRDefault="00B77156" w:rsidP="00B77156">
      <w:pPr>
        <w:rPr>
          <w:snapToGrid w:val="0"/>
        </w:rPr>
      </w:pPr>
      <w:r>
        <w:rPr>
          <w:snapToGrid w:val="0"/>
        </w:rPr>
        <w:br w:type="page"/>
      </w:r>
    </w:p>
    <w:p w:rsidR="00B77156" w:rsidRPr="00833102" w:rsidRDefault="00B77156" w:rsidP="00B77156">
      <w:pPr>
        <w:autoSpaceDE w:val="0"/>
        <w:autoSpaceDN w:val="0"/>
        <w:adjustRightInd w:val="0"/>
        <w:jc w:val="center"/>
        <w:rPr>
          <w:snapToGrid w:val="0"/>
        </w:rPr>
      </w:pPr>
      <w:r w:rsidRPr="00833102">
        <w:rPr>
          <w:snapToGrid w:val="0"/>
        </w:rPr>
        <w:lastRenderedPageBreak/>
        <w:t>СХЕМА РАСПОЛОЖЕНИЯ ГРАНИЦ ПУБЛИЧНОГО СЕРВИТУТА</w:t>
      </w:r>
    </w:p>
    <w:p w:rsidR="00B77156" w:rsidRPr="00833102" w:rsidRDefault="00B77156" w:rsidP="00B77156">
      <w:pPr>
        <w:jc w:val="center"/>
        <w:rPr>
          <w:snapToGrid w:val="0"/>
        </w:rPr>
      </w:pPr>
      <w:r w:rsidRPr="00833102">
        <w:rPr>
          <w:snapToGrid w:val="0"/>
        </w:rPr>
        <w:t>для размещения объекта</w:t>
      </w:r>
    </w:p>
    <w:p w:rsidR="00FB6029" w:rsidRDefault="00B77156" w:rsidP="00790DB6">
      <w:pPr>
        <w:autoSpaceDE w:val="0"/>
        <w:autoSpaceDN w:val="0"/>
        <w:adjustRightInd w:val="0"/>
        <w:jc w:val="center"/>
        <w:rPr>
          <w:snapToGrid w:val="0"/>
        </w:rPr>
      </w:pPr>
      <w:r w:rsidRPr="00B77156">
        <w:rPr>
          <w:snapToGrid w:val="0"/>
        </w:rPr>
        <w:t xml:space="preserve">ВЛ 110 кВ </w:t>
      </w:r>
      <w:r w:rsidR="005D0AD3">
        <w:rPr>
          <w:snapToGrid w:val="0"/>
        </w:rPr>
        <w:t>«</w:t>
      </w:r>
      <w:r w:rsidRPr="00B77156">
        <w:rPr>
          <w:snapToGrid w:val="0"/>
        </w:rPr>
        <w:t>КГУ- СМ-2»</w:t>
      </w:r>
    </w:p>
    <w:p w:rsidR="00B77156" w:rsidRDefault="00B77156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noProof/>
          <w:snapToGrid w:val="0"/>
        </w:rPr>
        <w:drawing>
          <wp:inline distT="0" distB="0" distL="0" distR="0">
            <wp:extent cx="6534825" cy="8197703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084" t="19487" r="6334" b="3685"/>
                    <a:stretch/>
                  </pic:blipFill>
                  <pic:spPr bwMode="auto">
                    <a:xfrm>
                      <a:off x="0" y="0"/>
                      <a:ext cx="6539265" cy="820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7156" w:rsidRDefault="00B77156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noProof/>
          <w:snapToGrid w:val="0"/>
        </w:rPr>
        <w:lastRenderedPageBreak/>
        <w:drawing>
          <wp:inline distT="0" distB="0" distL="0" distR="0">
            <wp:extent cx="6337737" cy="7728475"/>
            <wp:effectExtent l="0" t="0" r="6350" b="635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17" t="7128" r="1731" b="9353"/>
                    <a:stretch/>
                  </pic:blipFill>
                  <pic:spPr bwMode="auto">
                    <a:xfrm>
                      <a:off x="0" y="0"/>
                      <a:ext cx="6340813" cy="773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7156" w:rsidRPr="00833102" w:rsidRDefault="00B77156" w:rsidP="00B77156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B77156" w:rsidRPr="00833102" w:rsidTr="00223536">
        <w:trPr>
          <w:trHeight w:val="190"/>
        </w:trPr>
        <w:tc>
          <w:tcPr>
            <w:tcW w:w="2376" w:type="dxa"/>
            <w:vAlign w:val="bottom"/>
            <w:hideMark/>
          </w:tcPr>
          <w:p w:rsidR="00B7715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62" style="position:absolute;margin-left:5.05pt;margin-top:-12.25pt;width:22.6pt;height:9pt;z-index:251856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B77156" w:rsidRPr="00833102" w:rsidRDefault="00B7715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B77156" w:rsidRPr="00833102" w:rsidRDefault="00B7715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B77156" w:rsidRPr="00833102" w:rsidTr="00223536">
        <w:trPr>
          <w:trHeight w:val="364"/>
        </w:trPr>
        <w:tc>
          <w:tcPr>
            <w:tcW w:w="2376" w:type="dxa"/>
            <w:vAlign w:val="bottom"/>
            <w:hideMark/>
          </w:tcPr>
          <w:p w:rsidR="00B7715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61" style="position:absolute;margin-left:30.05pt;margin-top:4.4pt;width:8.15pt;height:8.15pt;z-index:2518558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" fillcolor="black [3200]" strokecolor="black [1600]" strokeweight="2pt">
                  <v:path arrowok="t"/>
                </v:oval>
              </w:pict>
            </w:r>
            <w:r w:rsidR="00B77156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B77156" w:rsidRPr="00833102" w:rsidRDefault="00B7715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B77156" w:rsidRPr="00833102" w:rsidRDefault="00B7715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B7715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B77156" w:rsidRPr="00833102" w:rsidRDefault="00B77156" w:rsidP="00223536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B7715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60" type="#_x0000_t32" style="position:absolute;margin-left:3.9pt;margin-top:2.25pt;width:85.35pt;height:0;z-index:25185382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B77156" w:rsidRPr="00833102" w:rsidRDefault="00B7715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B77156" w:rsidRPr="00833102" w:rsidRDefault="00B7715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B7715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B77156" w:rsidRPr="00833102" w:rsidRDefault="00B7715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B7715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59" type="#_x0000_t32" style="position:absolute;margin-left:4.75pt;margin-top:4.75pt;width:85.35pt;height:0;z-index:25185484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B77156" w:rsidRPr="00833102" w:rsidRDefault="00B7715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B77156" w:rsidRPr="00833102" w:rsidRDefault="00B7715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B77156" w:rsidRPr="00833102" w:rsidRDefault="00B77156" w:rsidP="00B77156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B77156" w:rsidRDefault="00B77156" w:rsidP="00790DB6">
      <w:pPr>
        <w:autoSpaceDE w:val="0"/>
        <w:autoSpaceDN w:val="0"/>
        <w:adjustRightInd w:val="0"/>
        <w:jc w:val="center"/>
        <w:rPr>
          <w:snapToGrid w:val="0"/>
        </w:rPr>
      </w:pPr>
    </w:p>
    <w:p w:rsidR="00B77156" w:rsidRDefault="00B77156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noProof/>
          <w:snapToGrid w:val="0"/>
        </w:rPr>
        <w:lastRenderedPageBreak/>
        <w:drawing>
          <wp:inline distT="0" distB="0" distL="0" distR="0">
            <wp:extent cx="6889467" cy="7051127"/>
            <wp:effectExtent l="0" t="0" r="6985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92" t="13030" r="2683" b="18700"/>
                    <a:stretch/>
                  </pic:blipFill>
                  <pic:spPr bwMode="auto">
                    <a:xfrm>
                      <a:off x="0" y="0"/>
                      <a:ext cx="6899733" cy="706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7156" w:rsidRPr="00833102" w:rsidRDefault="00B77156" w:rsidP="00B77156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B77156" w:rsidRPr="00833102" w:rsidTr="00223536">
        <w:trPr>
          <w:trHeight w:val="190"/>
        </w:trPr>
        <w:tc>
          <w:tcPr>
            <w:tcW w:w="2376" w:type="dxa"/>
            <w:vAlign w:val="bottom"/>
            <w:hideMark/>
          </w:tcPr>
          <w:p w:rsidR="00B7715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58" style="position:absolute;margin-left:5.05pt;margin-top:-12.25pt;width:22.6pt;height:9pt;z-index:251862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B77156" w:rsidRPr="00833102" w:rsidRDefault="00B7715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B77156" w:rsidRPr="00833102" w:rsidRDefault="00B7715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B77156" w:rsidRPr="00833102" w:rsidTr="00223536">
        <w:trPr>
          <w:trHeight w:val="364"/>
        </w:trPr>
        <w:tc>
          <w:tcPr>
            <w:tcW w:w="2376" w:type="dxa"/>
            <w:vAlign w:val="bottom"/>
            <w:hideMark/>
          </w:tcPr>
          <w:p w:rsidR="00B7715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57" style="position:absolute;margin-left:30.05pt;margin-top:4.4pt;width:8.15pt;height:8.15pt;z-index:2518609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" fillcolor="black [3200]" strokecolor="black [1600]" strokeweight="2pt">
                  <v:path arrowok="t"/>
                </v:oval>
              </w:pict>
            </w:r>
            <w:r w:rsidR="00B77156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B77156" w:rsidRPr="00833102" w:rsidRDefault="00B7715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B77156" w:rsidRPr="00833102" w:rsidRDefault="00B7715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B7715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B77156" w:rsidRPr="00833102" w:rsidRDefault="00B77156" w:rsidP="00223536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B7715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56" type="#_x0000_t32" style="position:absolute;margin-left:3.9pt;margin-top:2.25pt;width:85.35pt;height:0;z-index:25185894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B77156" w:rsidRPr="00833102" w:rsidRDefault="00B7715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B77156" w:rsidRPr="00833102" w:rsidRDefault="00B7715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B7715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B77156" w:rsidRPr="00833102" w:rsidRDefault="00B7715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B7715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55" type="#_x0000_t32" style="position:absolute;margin-left:4.75pt;margin-top:4.75pt;width:85.35pt;height:0;z-index:25185996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B77156" w:rsidRPr="00833102" w:rsidRDefault="00B7715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B77156" w:rsidRPr="00833102" w:rsidRDefault="00B7715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B77156" w:rsidRPr="00833102" w:rsidRDefault="00B77156" w:rsidP="00B77156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B77156" w:rsidRPr="0064674C" w:rsidRDefault="00B77156" w:rsidP="00B77156">
      <w:pPr>
        <w:rPr>
          <w:snapToGrid w:val="0"/>
        </w:rPr>
      </w:pPr>
      <w:r>
        <w:rPr>
          <w:b/>
          <w:bCs/>
          <w:snapToGrid w:val="0"/>
        </w:rPr>
        <w:br w:type="page"/>
      </w:r>
    </w:p>
    <w:tbl>
      <w:tblPr>
        <w:tblW w:w="10348" w:type="dxa"/>
        <w:tblInd w:w="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64"/>
        <w:gridCol w:w="1568"/>
        <w:gridCol w:w="1714"/>
        <w:gridCol w:w="2115"/>
        <w:gridCol w:w="707"/>
        <w:gridCol w:w="703"/>
        <w:gridCol w:w="1733"/>
      </w:tblGrid>
      <w:tr w:rsidR="00B77156" w:rsidRPr="00833102" w:rsidTr="008C5FEC">
        <w:trPr>
          <w:trHeight w:val="430"/>
        </w:trPr>
        <w:tc>
          <w:tcPr>
            <w:tcW w:w="10348" w:type="dxa"/>
            <w:gridSpan w:val="7"/>
            <w:tcBorders>
              <w:top w:val="nil"/>
              <w:left w:val="nil"/>
              <w:right w:val="nil"/>
            </w:tcBorders>
          </w:tcPr>
          <w:tbl>
            <w:tblPr>
              <w:tblpPr w:leftFromText="180" w:rightFromText="180" w:vertAnchor="page" w:horzAnchor="margin" w:tblpX="-143" w:tblpY="20"/>
              <w:tblW w:w="1063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562"/>
              <w:gridCol w:w="4677"/>
              <w:gridCol w:w="4393"/>
            </w:tblGrid>
            <w:tr w:rsidR="00B77156" w:rsidRPr="00833102" w:rsidTr="00223536">
              <w:tc>
                <w:tcPr>
                  <w:tcW w:w="10632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B77156" w:rsidRPr="00833102" w:rsidRDefault="00B77156" w:rsidP="00223536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r w:rsidRPr="00833102">
                    <w:rPr>
                      <w:sz w:val="22"/>
                      <w:szCs w:val="22"/>
                      <w:u w:val="single"/>
                    </w:rPr>
                    <w:lastRenderedPageBreak/>
                    <w:t xml:space="preserve">Зона публичного сервитута для размещения объекта </w:t>
                  </w:r>
                </w:p>
                <w:p w:rsidR="00B77156" w:rsidRPr="00833102" w:rsidRDefault="006B31FD" w:rsidP="00223536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r w:rsidRPr="006B31FD">
                    <w:rPr>
                      <w:sz w:val="22"/>
                      <w:szCs w:val="22"/>
                      <w:u w:val="single"/>
                    </w:rPr>
                    <w:t xml:space="preserve">ВЛ 110 кВ </w:t>
                  </w:r>
                  <w:r w:rsidR="005D0AD3">
                    <w:rPr>
                      <w:sz w:val="22"/>
                      <w:szCs w:val="22"/>
                      <w:u w:val="single"/>
                    </w:rPr>
                    <w:t>«</w:t>
                  </w:r>
                  <w:r w:rsidRPr="006B31FD">
                    <w:rPr>
                      <w:sz w:val="22"/>
                      <w:szCs w:val="22"/>
                      <w:u w:val="single"/>
                    </w:rPr>
                    <w:t>Константиновская - КГУ»</w:t>
                  </w:r>
                </w:p>
              </w:tc>
            </w:tr>
            <w:tr w:rsidR="00B77156" w:rsidRPr="00833102" w:rsidTr="00223536">
              <w:tc>
                <w:tcPr>
                  <w:tcW w:w="10632" w:type="dxa"/>
                  <w:gridSpan w:val="3"/>
                  <w:tcBorders>
                    <w:top w:val="nil"/>
                    <w:left w:val="nil"/>
                    <w:right w:val="nil"/>
                  </w:tcBorders>
                  <w:vAlign w:val="center"/>
                </w:tcPr>
                <w:p w:rsidR="00B77156" w:rsidRPr="00833102" w:rsidRDefault="00B77156" w:rsidP="00223536">
                  <w:pPr>
                    <w:pStyle w:val="1"/>
                    <w:spacing w:line="240" w:lineRule="atLeast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Раздел 1</w:t>
                  </w:r>
                </w:p>
                <w:p w:rsidR="00B77156" w:rsidRPr="00833102" w:rsidRDefault="00B77156" w:rsidP="00223536">
                  <w:pPr>
                    <w:pStyle w:val="1"/>
                    <w:spacing w:line="240" w:lineRule="atLeast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B77156" w:rsidRPr="00833102" w:rsidTr="00223536">
              <w:trPr>
                <w:trHeight w:hRule="exact" w:val="397"/>
              </w:trPr>
              <w:tc>
                <w:tcPr>
                  <w:tcW w:w="10632" w:type="dxa"/>
                  <w:gridSpan w:val="3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Сведения об объекте</w:t>
                  </w:r>
                </w:p>
              </w:tc>
            </w:tr>
            <w:tr w:rsidR="00B77156" w:rsidRPr="00833102" w:rsidTr="00223536">
              <w:trPr>
                <w:trHeight w:hRule="exact" w:val="397"/>
              </w:trPr>
              <w:tc>
                <w:tcPr>
                  <w:tcW w:w="10632" w:type="dxa"/>
                  <w:gridSpan w:val="3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B77156" w:rsidRPr="00833102" w:rsidTr="00223536">
              <w:tblPrEx>
                <w:tblLook w:val="0000"/>
              </w:tblPrEx>
              <w:trPr>
                <w:trHeight w:val="246"/>
              </w:trPr>
              <w:tc>
                <w:tcPr>
                  <w:tcW w:w="1562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№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п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>/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п</w:t>
                  </w:r>
                  <w:proofErr w:type="spellEnd"/>
                </w:p>
              </w:tc>
              <w:tc>
                <w:tcPr>
                  <w:tcW w:w="4677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Характеристики объекта</w:t>
                  </w:r>
                </w:p>
              </w:tc>
              <w:tc>
                <w:tcPr>
                  <w:tcW w:w="4393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Описание характеристик</w:t>
                  </w:r>
                </w:p>
              </w:tc>
            </w:tr>
            <w:tr w:rsidR="00B7715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393" w:type="dxa"/>
                  <w:vAlign w:val="center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3</w:t>
                  </w:r>
                </w:p>
              </w:tc>
            </w:tr>
            <w:tr w:rsidR="00B7715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</w:tcPr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Местоположение объекта</w:t>
                  </w:r>
                </w:p>
              </w:tc>
              <w:tc>
                <w:tcPr>
                  <w:tcW w:w="4393" w:type="dxa"/>
                </w:tcPr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Российская Федерация, Ростовская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обл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>, р-н Константиновский</w:t>
                  </w:r>
                </w:p>
              </w:tc>
            </w:tr>
            <w:tr w:rsidR="00B7715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677" w:type="dxa"/>
                </w:tcPr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Площадь объекта +/- величина погрешности определения площади</w:t>
                  </w:r>
                </w:p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(Р+/- Дельта Р)</w:t>
                  </w:r>
                </w:p>
              </w:tc>
              <w:tc>
                <w:tcPr>
                  <w:tcW w:w="4393" w:type="dxa"/>
                </w:tcPr>
                <w:p w:rsidR="00B77156" w:rsidRPr="00833102" w:rsidRDefault="006B31FD" w:rsidP="00223536">
                  <w:pPr>
                    <w:rPr>
                      <w:sz w:val="22"/>
                      <w:szCs w:val="22"/>
                    </w:rPr>
                  </w:pPr>
                  <w:r w:rsidRPr="006B31FD">
                    <w:rPr>
                      <w:sz w:val="22"/>
                      <w:szCs w:val="22"/>
                      <w:lang w:val="en-US"/>
                    </w:rPr>
                    <w:t xml:space="preserve">534089 </w:t>
                  </w:r>
                  <w:proofErr w:type="spellStart"/>
                  <w:r w:rsidRPr="00833102">
                    <w:rPr>
                      <w:sz w:val="22"/>
                      <w:szCs w:val="22"/>
                      <w:lang w:val="en-US"/>
                    </w:rPr>
                    <w:t>кв.м</w:t>
                  </w:r>
                  <w:proofErr w:type="spellEnd"/>
                  <w:r w:rsidRPr="006B31FD">
                    <w:rPr>
                      <w:sz w:val="22"/>
                      <w:szCs w:val="22"/>
                      <w:lang w:val="en-US"/>
                    </w:rPr>
                    <w:t xml:space="preserve"> ± 256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B77156" w:rsidRPr="00833102">
                    <w:rPr>
                      <w:sz w:val="22"/>
                      <w:szCs w:val="22"/>
                      <w:lang w:val="en-US"/>
                    </w:rPr>
                    <w:t>кв.м</w:t>
                  </w:r>
                  <w:proofErr w:type="spellEnd"/>
                </w:p>
              </w:tc>
            </w:tr>
            <w:tr w:rsidR="00B7715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B77156" w:rsidRPr="00833102" w:rsidRDefault="00B77156" w:rsidP="00223536">
                  <w:pPr>
                    <w:pStyle w:val="1"/>
                    <w:jc w:val="center"/>
                    <w:rPr>
                      <w:sz w:val="22"/>
                      <w:szCs w:val="22"/>
                      <w:lang w:val="en-US"/>
                    </w:rPr>
                  </w:pPr>
                  <w:r w:rsidRPr="00833102">
                    <w:rPr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4677" w:type="dxa"/>
                </w:tcPr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Иные характеристики объекта</w:t>
                  </w:r>
                </w:p>
              </w:tc>
              <w:tc>
                <w:tcPr>
                  <w:tcW w:w="4393" w:type="dxa"/>
                </w:tcPr>
                <w:p w:rsidR="00B77156" w:rsidRPr="00833102" w:rsidRDefault="00B7715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Публичный сервитут устанавливается в целях размещения объекта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электросетевого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 xml:space="preserve"> хозяйства </w:t>
                  </w:r>
                  <w:r w:rsidR="006B31FD" w:rsidRPr="006B31FD">
                    <w:rPr>
                      <w:sz w:val="22"/>
                      <w:szCs w:val="22"/>
                    </w:rPr>
                    <w:t xml:space="preserve"> ВЛ 110 кВ </w:t>
                  </w:r>
                  <w:r w:rsidR="005D0AD3">
                    <w:rPr>
                      <w:sz w:val="22"/>
                      <w:szCs w:val="22"/>
                    </w:rPr>
                    <w:t>«</w:t>
                  </w:r>
                  <w:r w:rsidR="006B31FD" w:rsidRPr="006B31FD">
                    <w:rPr>
                      <w:sz w:val="22"/>
                      <w:szCs w:val="22"/>
                    </w:rPr>
                    <w:t xml:space="preserve">Константиновская - КГУ» </w:t>
                  </w:r>
                  <w:r w:rsidRPr="00833102">
                    <w:rPr>
                      <w:sz w:val="22"/>
                      <w:szCs w:val="22"/>
                    </w:rPr>
                    <w:t>(согласно п.1 ст. 39.37 «Земельного кодекса Российской Федерации» от 25.10.2001 г. №136-ФЗ (далее – ЗК РФ); Срок установления публичного сервитута - сорок девять лет (согласно п.1 ст. 39.45 ЗК РФ)</w:t>
                  </w:r>
                </w:p>
              </w:tc>
            </w:tr>
          </w:tbl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 Раздел 2</w:t>
            </w:r>
          </w:p>
        </w:tc>
      </w:tr>
      <w:tr w:rsidR="00B77156" w:rsidRPr="00833102" w:rsidTr="008C5FEC">
        <w:trPr>
          <w:trHeight w:val="246"/>
        </w:trPr>
        <w:tc>
          <w:tcPr>
            <w:tcW w:w="10348" w:type="dxa"/>
            <w:gridSpan w:val="7"/>
          </w:tcPr>
          <w:p w:rsidR="00B77156" w:rsidRPr="00833102" w:rsidRDefault="00B77156" w:rsidP="00223536">
            <w:pPr>
              <w:pStyle w:val="1"/>
              <w:ind w:right="284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Сведения о местоположении границ объекта</w:t>
            </w:r>
          </w:p>
        </w:tc>
      </w:tr>
      <w:tr w:rsidR="00B77156" w:rsidRPr="00833102" w:rsidTr="008C5FEC">
        <w:trPr>
          <w:trHeight w:hRule="exact" w:val="283"/>
        </w:trPr>
        <w:tc>
          <w:tcPr>
            <w:tcW w:w="10348" w:type="dxa"/>
            <w:gridSpan w:val="7"/>
          </w:tcPr>
          <w:p w:rsidR="00B77156" w:rsidRPr="00833102" w:rsidRDefault="00B77156" w:rsidP="00223536">
            <w:pPr>
              <w:pStyle w:val="1"/>
              <w:tabs>
                <w:tab w:val="left" w:pos="10919"/>
              </w:tabs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1. Система координат </w:t>
            </w:r>
            <w:r w:rsidRPr="00833102">
              <w:rPr>
                <w:sz w:val="22"/>
                <w:szCs w:val="22"/>
                <w:u w:val="single"/>
              </w:rPr>
              <w:t>МСК-61</w:t>
            </w:r>
          </w:p>
        </w:tc>
      </w:tr>
      <w:tr w:rsidR="00B77156" w:rsidRPr="00833102" w:rsidTr="008C5FEC">
        <w:trPr>
          <w:trHeight w:hRule="exact" w:val="317"/>
        </w:trPr>
        <w:tc>
          <w:tcPr>
            <w:tcW w:w="10348" w:type="dxa"/>
            <w:gridSpan w:val="7"/>
          </w:tcPr>
          <w:p w:rsidR="00B77156" w:rsidRPr="00833102" w:rsidRDefault="00B7715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 Сведения о характерных точках границ объекта</w:t>
            </w:r>
          </w:p>
        </w:tc>
      </w:tr>
      <w:tr w:rsidR="00B77156" w:rsidRPr="00833102" w:rsidTr="008C5FEC">
        <w:trPr>
          <w:trHeight w:hRule="exact" w:val="579"/>
        </w:trPr>
        <w:tc>
          <w:tcPr>
            <w:tcW w:w="10348" w:type="dxa"/>
            <w:gridSpan w:val="7"/>
          </w:tcPr>
          <w:p w:rsidR="00B77156" w:rsidRPr="00833102" w:rsidRDefault="00B7715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2.1. Метод определения координат характерной точки: Метод спутниковых геодезических измерений (определений)</w:t>
            </w:r>
          </w:p>
        </w:tc>
      </w:tr>
      <w:tr w:rsidR="00B77156" w:rsidRPr="00833102" w:rsidTr="008C5FEC">
        <w:trPr>
          <w:trHeight w:hRule="exact" w:val="397"/>
        </w:trPr>
        <w:tc>
          <w:tcPr>
            <w:tcW w:w="10348" w:type="dxa"/>
            <w:gridSpan w:val="7"/>
          </w:tcPr>
          <w:p w:rsidR="00B77156" w:rsidRPr="00833102" w:rsidRDefault="00B7715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2.2 Средняя </w:t>
            </w:r>
            <w:proofErr w:type="spellStart"/>
            <w:r w:rsidRPr="00833102">
              <w:rPr>
                <w:sz w:val="22"/>
                <w:szCs w:val="22"/>
              </w:rPr>
              <w:t>квадратическая</w:t>
            </w:r>
            <w:proofErr w:type="spellEnd"/>
            <w:r w:rsidRPr="00833102">
              <w:rPr>
                <w:sz w:val="22"/>
                <w:szCs w:val="22"/>
              </w:rPr>
              <w:t xml:space="preserve"> погрешность положения характерной точки (М</w:t>
            </w:r>
            <w:r w:rsidRPr="00833102">
              <w:rPr>
                <w:sz w:val="22"/>
                <w:szCs w:val="22"/>
                <w:vertAlign w:val="subscript"/>
                <w:lang w:val="en-US"/>
              </w:rPr>
              <w:t>t</w:t>
            </w:r>
            <w:r w:rsidRPr="00833102">
              <w:rPr>
                <w:sz w:val="22"/>
                <w:szCs w:val="22"/>
              </w:rPr>
              <w:t>), м: 0.10</w:t>
            </w:r>
          </w:p>
        </w:tc>
      </w:tr>
      <w:tr w:rsidR="00B77156" w:rsidRPr="00833102" w:rsidTr="008C5FEC">
        <w:trPr>
          <w:trHeight w:hRule="exact" w:val="397"/>
        </w:trPr>
        <w:tc>
          <w:tcPr>
            <w:tcW w:w="10348" w:type="dxa"/>
            <w:gridSpan w:val="7"/>
          </w:tcPr>
          <w:p w:rsidR="00B77156" w:rsidRPr="00833102" w:rsidRDefault="00B7715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2.3 Описание обозначения точки на местности (при наличии) –</w:t>
            </w:r>
          </w:p>
        </w:tc>
      </w:tr>
      <w:tr w:rsidR="00B7715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Merge w:val="restart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3240" w:type="dxa"/>
            <w:gridSpan w:val="2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2087" w:type="dxa"/>
            <w:vMerge w:val="restart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1437" w:type="dxa"/>
            <w:gridSpan w:val="2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1447" w:type="dxa"/>
            <w:vMerge w:val="restart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</w:tr>
      <w:tr w:rsidR="00B7715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Merge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1548" w:type="dxa"/>
            <w:vAlign w:val="center"/>
          </w:tcPr>
          <w:p w:rsidR="00B77156" w:rsidRPr="00833102" w:rsidRDefault="00B7715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1692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2087" w:type="dxa"/>
            <w:vMerge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721" w:type="dxa"/>
            <w:vAlign w:val="center"/>
          </w:tcPr>
          <w:p w:rsidR="00B77156" w:rsidRPr="00833102" w:rsidRDefault="00B7715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716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1447" w:type="dxa"/>
            <w:vMerge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</w:p>
        </w:tc>
      </w:tr>
      <w:tr w:rsidR="00B7715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548" w:type="dxa"/>
            <w:vAlign w:val="center"/>
          </w:tcPr>
          <w:p w:rsidR="00B77156" w:rsidRPr="00833102" w:rsidRDefault="00B7715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692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2087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437" w:type="dxa"/>
            <w:gridSpan w:val="2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447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463254.69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2307402.84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461848.19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2312947.20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463384.31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2307431.39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462091.69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2313444.80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463513.98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2307458.79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462141.89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2313549.00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464020.32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2309166.97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462241.25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2313749.28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464186.85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2309264.80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462313.56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2313897.65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465031.78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2309754.14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462422.22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2313928.27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465031.09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2309977.95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462582.84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2313974.35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465014.38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2312149.01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462742.61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2314019.15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463967.25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2312131.87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462897.03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2314063.20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463962.24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2312195.83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462987.36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2314088.42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463936.01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2312568.51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463204.77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2314151.50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464096.35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2312878.59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463292.94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2314105.86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464185.43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2313048.90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463425.72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2314037.97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464450.28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2313560.11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463501.74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2313998.69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463683.79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2313957.59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463663.03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2313917.09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463522.45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2314039.20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464140.93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2313669.00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463446.52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2314078.43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464270.71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2313602.18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463313.76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2314146.32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464389.04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2313540.67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463209.56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2314200.26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464055.99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2312899.59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462974.88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2314132.17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463889.74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2312578.09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462884.68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2314106.99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463916.87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2312192.44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462730.23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2314062.93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463925.21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2312085.81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462570.43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2314018.13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464121.60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2312088.43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462409.78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2313972.04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464969.17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2312102.76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25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462281.59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2313935.91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464985.60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2309977.71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462200.42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2313769.37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464986.20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2309780.27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462101.01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2313568.97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464163.95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2309304.11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462050.76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2313464.68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463981.85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2309197.13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461817.55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2312988.06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62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463478.00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2307497.69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461745.62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2312975.59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463374.72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2307475.86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461745.04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2312986.97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463254.00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2307449.28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461708.48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2312983.76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463199.68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2307459.58</w:t>
            </w:r>
          </w:p>
        </w:tc>
      </w:tr>
      <w:tr w:rsidR="006B31FD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1548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461704.12</w:t>
            </w:r>
          </w:p>
        </w:tc>
        <w:tc>
          <w:tcPr>
            <w:tcW w:w="1692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2312922.21</w:t>
            </w:r>
          </w:p>
        </w:tc>
        <w:tc>
          <w:tcPr>
            <w:tcW w:w="208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1437" w:type="dxa"/>
            <w:gridSpan w:val="2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463191.21</w:t>
            </w:r>
          </w:p>
        </w:tc>
        <w:tc>
          <w:tcPr>
            <w:tcW w:w="1447" w:type="dxa"/>
            <w:vAlign w:val="center"/>
          </w:tcPr>
          <w:p w:rsidR="006B31FD" w:rsidRDefault="006B31FD" w:rsidP="006B31F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2307414.87</w:t>
            </w:r>
          </w:p>
        </w:tc>
      </w:tr>
      <w:tr w:rsidR="00B77156" w:rsidRPr="00833102" w:rsidTr="008C5FEC">
        <w:trPr>
          <w:trHeight w:hRule="exact" w:val="397"/>
        </w:trPr>
        <w:tc>
          <w:tcPr>
            <w:tcW w:w="10348" w:type="dxa"/>
            <w:gridSpan w:val="7"/>
          </w:tcPr>
          <w:p w:rsidR="00B77156" w:rsidRPr="00833102" w:rsidRDefault="00B7715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3. Сведения о характерных точках части (частей) границы объекта</w:t>
            </w:r>
          </w:p>
        </w:tc>
      </w:tr>
      <w:tr w:rsidR="00B7715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548" w:type="dxa"/>
            <w:vAlign w:val="center"/>
          </w:tcPr>
          <w:p w:rsidR="00B77156" w:rsidRPr="00833102" w:rsidRDefault="00B7715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692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2087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437" w:type="dxa"/>
            <w:gridSpan w:val="2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447" w:type="dxa"/>
            <w:vAlign w:val="center"/>
          </w:tcPr>
          <w:p w:rsidR="00B77156" w:rsidRPr="00833102" w:rsidRDefault="00B7715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B77156" w:rsidRPr="00833102" w:rsidTr="008C5FEC">
        <w:tblPrEx>
          <w:tblLook w:val="0000"/>
        </w:tblPrEx>
        <w:trPr>
          <w:trHeight w:val="243"/>
        </w:trPr>
        <w:tc>
          <w:tcPr>
            <w:tcW w:w="2137" w:type="dxa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548" w:type="dxa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692" w:type="dxa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2087" w:type="dxa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437" w:type="dxa"/>
            <w:gridSpan w:val="2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447" w:type="dxa"/>
            <w:vAlign w:val="center"/>
          </w:tcPr>
          <w:p w:rsidR="00B77156" w:rsidRPr="00833102" w:rsidRDefault="00B7715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</w:tr>
    </w:tbl>
    <w:p w:rsidR="00B77156" w:rsidRDefault="00B77156" w:rsidP="00B77156">
      <w:pPr>
        <w:autoSpaceDE w:val="0"/>
        <w:autoSpaceDN w:val="0"/>
        <w:adjustRightInd w:val="0"/>
        <w:jc w:val="center"/>
        <w:rPr>
          <w:snapToGrid w:val="0"/>
        </w:rPr>
      </w:pPr>
    </w:p>
    <w:p w:rsidR="00B77156" w:rsidRDefault="00B77156" w:rsidP="00B77156">
      <w:pPr>
        <w:rPr>
          <w:snapToGrid w:val="0"/>
        </w:rPr>
      </w:pPr>
      <w:r>
        <w:rPr>
          <w:snapToGrid w:val="0"/>
        </w:rPr>
        <w:br w:type="page"/>
      </w:r>
    </w:p>
    <w:p w:rsidR="00B77156" w:rsidRPr="00833102" w:rsidRDefault="00B77156" w:rsidP="00B77156">
      <w:pPr>
        <w:autoSpaceDE w:val="0"/>
        <w:autoSpaceDN w:val="0"/>
        <w:adjustRightInd w:val="0"/>
        <w:jc w:val="center"/>
        <w:rPr>
          <w:snapToGrid w:val="0"/>
        </w:rPr>
      </w:pPr>
      <w:r w:rsidRPr="00833102">
        <w:rPr>
          <w:snapToGrid w:val="0"/>
        </w:rPr>
        <w:lastRenderedPageBreak/>
        <w:t>СХЕМА РАСПОЛОЖЕНИЯ ГРАНИЦ ПУБЛИЧНОГО СЕРВИТУТА</w:t>
      </w:r>
    </w:p>
    <w:p w:rsidR="00B77156" w:rsidRPr="00833102" w:rsidRDefault="00B77156" w:rsidP="00B77156">
      <w:pPr>
        <w:jc w:val="center"/>
        <w:rPr>
          <w:snapToGrid w:val="0"/>
        </w:rPr>
      </w:pPr>
      <w:r w:rsidRPr="00833102">
        <w:rPr>
          <w:snapToGrid w:val="0"/>
        </w:rPr>
        <w:t>для размещения объекта</w:t>
      </w:r>
    </w:p>
    <w:p w:rsidR="00B77156" w:rsidRDefault="006B31FD" w:rsidP="00790DB6">
      <w:pPr>
        <w:autoSpaceDE w:val="0"/>
        <w:autoSpaceDN w:val="0"/>
        <w:adjustRightInd w:val="0"/>
        <w:jc w:val="center"/>
        <w:rPr>
          <w:snapToGrid w:val="0"/>
        </w:rPr>
      </w:pPr>
      <w:r w:rsidRPr="006B31FD">
        <w:rPr>
          <w:snapToGrid w:val="0"/>
        </w:rPr>
        <w:t xml:space="preserve">ВЛ 110 кВ </w:t>
      </w:r>
      <w:r w:rsidR="005D0AD3">
        <w:rPr>
          <w:snapToGrid w:val="0"/>
        </w:rPr>
        <w:t>«</w:t>
      </w:r>
      <w:r w:rsidRPr="006B31FD">
        <w:rPr>
          <w:snapToGrid w:val="0"/>
        </w:rPr>
        <w:t>Константиновская - КГУ»</w:t>
      </w:r>
    </w:p>
    <w:p w:rsidR="006B31FD" w:rsidRDefault="006B31FD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noProof/>
          <w:snapToGrid w:val="0"/>
        </w:rPr>
        <w:drawing>
          <wp:inline distT="0" distB="0" distL="0" distR="0">
            <wp:extent cx="5867400" cy="735330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052" t="19442" r="6065" b="3589"/>
                    <a:stretch/>
                  </pic:blipFill>
                  <pic:spPr bwMode="auto">
                    <a:xfrm>
                      <a:off x="0" y="0"/>
                      <a:ext cx="586740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1FD" w:rsidRPr="0064674C" w:rsidRDefault="006B31FD" w:rsidP="006B31FD">
      <w:pPr>
        <w:rPr>
          <w:snapToGrid w:val="0"/>
        </w:rPr>
      </w:pPr>
      <w:r>
        <w:rPr>
          <w:b/>
          <w:bCs/>
          <w:snapToGrid w:val="0"/>
        </w:rPr>
        <w:br w:type="page"/>
      </w:r>
    </w:p>
    <w:p w:rsidR="006B31FD" w:rsidRDefault="006B31FD" w:rsidP="006B31FD">
      <w:pPr>
        <w:rPr>
          <w:sz w:val="28"/>
          <w:szCs w:val="28"/>
        </w:rPr>
        <w:sectPr w:rsidR="006B31FD" w:rsidSect="006B31FD">
          <w:pgSz w:w="11906" w:h="16838" w:code="9"/>
          <w:pgMar w:top="426" w:right="567" w:bottom="1134" w:left="709" w:header="709" w:footer="709" w:gutter="0"/>
          <w:cols w:space="708"/>
          <w:docGrid w:linePitch="360"/>
        </w:sectPr>
      </w:pPr>
    </w:p>
    <w:p w:rsidR="006B31FD" w:rsidRDefault="006B31FD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noProof/>
          <w:snapToGrid w:val="0"/>
        </w:rPr>
        <w:lastRenderedPageBreak/>
        <w:drawing>
          <wp:inline distT="0" distB="0" distL="0" distR="0">
            <wp:extent cx="8776346" cy="5022376"/>
            <wp:effectExtent l="0" t="0" r="5715" b="6985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63" t="8400" r="849" b="13200"/>
                    <a:stretch/>
                  </pic:blipFill>
                  <pic:spPr bwMode="auto">
                    <a:xfrm>
                      <a:off x="0" y="0"/>
                      <a:ext cx="8782805" cy="502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1FD" w:rsidRPr="00833102" w:rsidRDefault="006B31FD" w:rsidP="006B31FD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6B31FD" w:rsidRPr="00833102" w:rsidTr="00223536">
        <w:trPr>
          <w:trHeight w:val="190"/>
        </w:trPr>
        <w:tc>
          <w:tcPr>
            <w:tcW w:w="2376" w:type="dxa"/>
            <w:vAlign w:val="bottom"/>
            <w:hideMark/>
          </w:tcPr>
          <w:p w:rsidR="006B31FD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54" style="position:absolute;margin-left:5.05pt;margin-top:-12.25pt;width:22.6pt;height:9pt;z-index:251867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6B31FD" w:rsidRPr="00833102" w:rsidRDefault="006B31FD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6B31FD" w:rsidRPr="00833102" w:rsidRDefault="006B31FD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6B31FD" w:rsidRPr="00833102" w:rsidTr="00223536">
        <w:trPr>
          <w:trHeight w:val="364"/>
        </w:trPr>
        <w:tc>
          <w:tcPr>
            <w:tcW w:w="2376" w:type="dxa"/>
            <w:vAlign w:val="bottom"/>
            <w:hideMark/>
          </w:tcPr>
          <w:p w:rsidR="006B31FD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53" style="position:absolute;margin-left:30.05pt;margin-top:4.4pt;width:8.15pt;height:8.15pt;z-index:2518661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" fillcolor="black [3200]" strokecolor="black [1600]" strokeweight="2pt">
                  <v:path arrowok="t"/>
                </v:oval>
              </w:pict>
            </w:r>
            <w:r w:rsidR="006B31FD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6B31FD" w:rsidRPr="00833102" w:rsidRDefault="006B31FD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6B31FD" w:rsidRPr="00833102" w:rsidRDefault="006B31FD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6B31FD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6B31FD" w:rsidRPr="00833102" w:rsidRDefault="006B31FD" w:rsidP="00223536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6B31FD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52" type="#_x0000_t32" style="position:absolute;margin-left:3.9pt;margin-top:2.25pt;width:85.35pt;height:0;z-index:25186406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6B31FD" w:rsidRPr="00833102" w:rsidRDefault="006B31FD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6B31FD" w:rsidRPr="00833102" w:rsidRDefault="006B31FD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6B31FD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6B31FD" w:rsidRPr="00833102" w:rsidRDefault="006B31FD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6B31FD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51" type="#_x0000_t32" style="position:absolute;margin-left:4.75pt;margin-top:4.75pt;width:85.35pt;height:0;z-index:25186508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6B31FD" w:rsidRPr="00833102" w:rsidRDefault="006B31FD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6B31FD" w:rsidRPr="00833102" w:rsidRDefault="006B31FD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6B31FD" w:rsidRPr="00833102" w:rsidRDefault="006B31FD" w:rsidP="006B31FD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6B31FD" w:rsidRPr="0064674C" w:rsidRDefault="006B31FD" w:rsidP="006B31FD">
      <w:pPr>
        <w:rPr>
          <w:snapToGrid w:val="0"/>
        </w:rPr>
      </w:pPr>
      <w:r>
        <w:rPr>
          <w:b/>
          <w:bCs/>
          <w:snapToGrid w:val="0"/>
        </w:rPr>
        <w:br w:type="page"/>
      </w:r>
    </w:p>
    <w:p w:rsidR="006B31FD" w:rsidRDefault="006B31FD" w:rsidP="006B31FD">
      <w:pPr>
        <w:rPr>
          <w:sz w:val="28"/>
          <w:szCs w:val="28"/>
        </w:rPr>
        <w:sectPr w:rsidR="006B31FD" w:rsidSect="00FB6029">
          <w:pgSz w:w="16838" w:h="11906" w:orient="landscape" w:code="9"/>
          <w:pgMar w:top="709" w:right="426" w:bottom="567" w:left="1134" w:header="709" w:footer="709" w:gutter="0"/>
          <w:cols w:space="708"/>
          <w:docGrid w:linePitch="360"/>
        </w:sectPr>
      </w:pPr>
    </w:p>
    <w:p w:rsidR="006B31FD" w:rsidRDefault="006B31FD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noProof/>
          <w:snapToGrid w:val="0"/>
        </w:rPr>
        <w:lastRenderedPageBreak/>
        <w:drawing>
          <wp:inline distT="0" distB="0" distL="0" distR="0">
            <wp:extent cx="6414448" cy="7842993"/>
            <wp:effectExtent l="0" t="0" r="5715" b="571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29" t="6979" r="1974" b="9272"/>
                    <a:stretch/>
                  </pic:blipFill>
                  <pic:spPr bwMode="auto">
                    <a:xfrm>
                      <a:off x="0" y="0"/>
                      <a:ext cx="6415996" cy="784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1FD" w:rsidRPr="00833102" w:rsidRDefault="006B31FD" w:rsidP="006B31FD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6B31FD" w:rsidRPr="00833102" w:rsidTr="00223536">
        <w:trPr>
          <w:trHeight w:val="190"/>
        </w:trPr>
        <w:tc>
          <w:tcPr>
            <w:tcW w:w="2376" w:type="dxa"/>
            <w:vAlign w:val="bottom"/>
            <w:hideMark/>
          </w:tcPr>
          <w:p w:rsidR="006B31FD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50" style="position:absolute;margin-left:5.05pt;margin-top:-12.25pt;width:22.6pt;height:9pt;z-index:251872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6B31FD" w:rsidRPr="00833102" w:rsidRDefault="006B31FD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6B31FD" w:rsidRPr="00833102" w:rsidRDefault="006B31FD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6B31FD" w:rsidRPr="00833102" w:rsidTr="00223536">
        <w:trPr>
          <w:trHeight w:val="364"/>
        </w:trPr>
        <w:tc>
          <w:tcPr>
            <w:tcW w:w="2376" w:type="dxa"/>
            <w:vAlign w:val="bottom"/>
            <w:hideMark/>
          </w:tcPr>
          <w:p w:rsidR="006B31FD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49" style="position:absolute;margin-left:30.05pt;margin-top:4.4pt;width:8.15pt;height:8.15pt;z-index:2518712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" fillcolor="black [3200]" strokecolor="black [1600]" strokeweight="2pt">
                  <v:path arrowok="t"/>
                </v:oval>
              </w:pict>
            </w:r>
            <w:r w:rsidR="006B31FD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6B31FD" w:rsidRPr="00833102" w:rsidRDefault="006B31FD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6B31FD" w:rsidRPr="00833102" w:rsidRDefault="006B31FD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6B31FD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6B31FD" w:rsidRPr="00833102" w:rsidRDefault="006B31FD" w:rsidP="00223536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6B31FD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48" type="#_x0000_t32" style="position:absolute;margin-left:3.9pt;margin-top:2.25pt;width:85.35pt;height:0;z-index:25186918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6B31FD" w:rsidRPr="00833102" w:rsidRDefault="006B31FD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6B31FD" w:rsidRPr="00833102" w:rsidRDefault="006B31FD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6B31FD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6B31FD" w:rsidRPr="00833102" w:rsidRDefault="006B31FD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6B31FD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47" type="#_x0000_t32" style="position:absolute;margin-left:4.75pt;margin-top:4.75pt;width:85.35pt;height:0;z-index:25187020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6B31FD" w:rsidRPr="00833102" w:rsidRDefault="006B31FD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6B31FD" w:rsidRPr="00833102" w:rsidRDefault="006B31FD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6B31FD" w:rsidRPr="00833102" w:rsidRDefault="006B31FD" w:rsidP="006B31FD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6B31FD" w:rsidRPr="0064674C" w:rsidRDefault="006B31FD" w:rsidP="006B31FD">
      <w:pPr>
        <w:rPr>
          <w:snapToGrid w:val="0"/>
        </w:rPr>
      </w:pPr>
      <w:r>
        <w:rPr>
          <w:b/>
          <w:bCs/>
          <w:snapToGrid w:val="0"/>
        </w:rPr>
        <w:br w:type="page"/>
      </w:r>
    </w:p>
    <w:tbl>
      <w:tblPr>
        <w:tblW w:w="10348" w:type="dxa"/>
        <w:tblInd w:w="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64"/>
        <w:gridCol w:w="1568"/>
        <w:gridCol w:w="1714"/>
        <w:gridCol w:w="2115"/>
        <w:gridCol w:w="707"/>
        <w:gridCol w:w="703"/>
        <w:gridCol w:w="1733"/>
      </w:tblGrid>
      <w:tr w:rsidR="00223536" w:rsidRPr="00833102" w:rsidTr="008C5FEC">
        <w:trPr>
          <w:trHeight w:val="430"/>
        </w:trPr>
        <w:tc>
          <w:tcPr>
            <w:tcW w:w="10348" w:type="dxa"/>
            <w:gridSpan w:val="7"/>
            <w:tcBorders>
              <w:top w:val="nil"/>
              <w:left w:val="nil"/>
              <w:right w:val="nil"/>
            </w:tcBorders>
          </w:tcPr>
          <w:tbl>
            <w:tblPr>
              <w:tblpPr w:leftFromText="180" w:rightFromText="180" w:vertAnchor="page" w:horzAnchor="margin" w:tblpX="-143" w:tblpY="20"/>
              <w:tblW w:w="1063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562"/>
              <w:gridCol w:w="4677"/>
              <w:gridCol w:w="4393"/>
            </w:tblGrid>
            <w:tr w:rsidR="00223536" w:rsidRPr="00833102" w:rsidTr="00223536">
              <w:tc>
                <w:tcPr>
                  <w:tcW w:w="10632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223536" w:rsidRPr="00833102" w:rsidRDefault="00223536" w:rsidP="00223536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r w:rsidRPr="00833102">
                    <w:rPr>
                      <w:sz w:val="22"/>
                      <w:szCs w:val="22"/>
                      <w:u w:val="single"/>
                    </w:rPr>
                    <w:lastRenderedPageBreak/>
                    <w:t xml:space="preserve">Зона публичного сервитута для размещения объекта </w:t>
                  </w:r>
                </w:p>
                <w:p w:rsidR="00223536" w:rsidRPr="00833102" w:rsidRDefault="00223536" w:rsidP="00223536">
                  <w:pPr>
                    <w:pStyle w:val="a8"/>
                    <w:jc w:val="center"/>
                    <w:rPr>
                      <w:sz w:val="22"/>
                      <w:szCs w:val="22"/>
                      <w:u w:val="single"/>
                    </w:rPr>
                  </w:pPr>
                  <w:r w:rsidRPr="00223536">
                    <w:rPr>
                      <w:sz w:val="22"/>
                      <w:szCs w:val="22"/>
                      <w:u w:val="single"/>
                    </w:rPr>
                    <w:t xml:space="preserve">ВЛ-110 кВ </w:t>
                  </w:r>
                  <w:r w:rsidR="005D0AD3">
                    <w:rPr>
                      <w:sz w:val="22"/>
                      <w:szCs w:val="22"/>
                      <w:u w:val="single"/>
                    </w:rPr>
                    <w:t>«</w:t>
                  </w:r>
                  <w:r w:rsidRPr="00223536">
                    <w:rPr>
                      <w:sz w:val="22"/>
                      <w:szCs w:val="22"/>
                      <w:u w:val="single"/>
                    </w:rPr>
                    <w:t>Ш-14 - Константиновская»</w:t>
                  </w:r>
                </w:p>
              </w:tc>
            </w:tr>
            <w:tr w:rsidR="00223536" w:rsidRPr="00833102" w:rsidTr="00223536">
              <w:tc>
                <w:tcPr>
                  <w:tcW w:w="10632" w:type="dxa"/>
                  <w:gridSpan w:val="3"/>
                  <w:tcBorders>
                    <w:top w:val="nil"/>
                    <w:left w:val="nil"/>
                    <w:right w:val="nil"/>
                  </w:tcBorders>
                  <w:vAlign w:val="center"/>
                </w:tcPr>
                <w:p w:rsidR="00223536" w:rsidRPr="00833102" w:rsidRDefault="00223536" w:rsidP="00223536">
                  <w:pPr>
                    <w:pStyle w:val="1"/>
                    <w:spacing w:line="240" w:lineRule="atLeast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Раздел 1</w:t>
                  </w:r>
                </w:p>
                <w:p w:rsidR="00223536" w:rsidRPr="00833102" w:rsidRDefault="00223536" w:rsidP="00223536">
                  <w:pPr>
                    <w:pStyle w:val="1"/>
                    <w:spacing w:line="240" w:lineRule="atLeast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223536" w:rsidRPr="00833102" w:rsidTr="00223536">
              <w:trPr>
                <w:trHeight w:hRule="exact" w:val="397"/>
              </w:trPr>
              <w:tc>
                <w:tcPr>
                  <w:tcW w:w="10632" w:type="dxa"/>
                  <w:gridSpan w:val="3"/>
                  <w:vAlign w:val="center"/>
                </w:tcPr>
                <w:p w:rsidR="00223536" w:rsidRPr="00833102" w:rsidRDefault="0022353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Сведения об объекте</w:t>
                  </w:r>
                </w:p>
              </w:tc>
            </w:tr>
            <w:tr w:rsidR="00223536" w:rsidRPr="00833102" w:rsidTr="00223536">
              <w:trPr>
                <w:trHeight w:hRule="exact" w:val="397"/>
              </w:trPr>
              <w:tc>
                <w:tcPr>
                  <w:tcW w:w="10632" w:type="dxa"/>
                  <w:gridSpan w:val="3"/>
                  <w:vAlign w:val="center"/>
                </w:tcPr>
                <w:p w:rsidR="00223536" w:rsidRPr="00833102" w:rsidRDefault="0022353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223536" w:rsidRPr="00833102" w:rsidTr="00223536">
              <w:tblPrEx>
                <w:tblLook w:val="0000"/>
              </w:tblPrEx>
              <w:trPr>
                <w:trHeight w:val="246"/>
              </w:trPr>
              <w:tc>
                <w:tcPr>
                  <w:tcW w:w="1562" w:type="dxa"/>
                  <w:vAlign w:val="center"/>
                </w:tcPr>
                <w:p w:rsidR="00223536" w:rsidRPr="00833102" w:rsidRDefault="0022353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№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п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>/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п</w:t>
                  </w:r>
                  <w:proofErr w:type="spellEnd"/>
                </w:p>
              </w:tc>
              <w:tc>
                <w:tcPr>
                  <w:tcW w:w="4677" w:type="dxa"/>
                  <w:vAlign w:val="center"/>
                </w:tcPr>
                <w:p w:rsidR="00223536" w:rsidRPr="00833102" w:rsidRDefault="0022353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Характеристики объекта</w:t>
                  </w:r>
                </w:p>
              </w:tc>
              <w:tc>
                <w:tcPr>
                  <w:tcW w:w="4393" w:type="dxa"/>
                  <w:vAlign w:val="center"/>
                </w:tcPr>
                <w:p w:rsidR="00223536" w:rsidRPr="00833102" w:rsidRDefault="0022353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Описание характеристик</w:t>
                  </w:r>
                </w:p>
              </w:tc>
            </w:tr>
            <w:tr w:rsidR="0022353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  <w:vAlign w:val="center"/>
                </w:tcPr>
                <w:p w:rsidR="00223536" w:rsidRPr="00833102" w:rsidRDefault="0022353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  <w:vAlign w:val="center"/>
                </w:tcPr>
                <w:p w:rsidR="00223536" w:rsidRPr="00833102" w:rsidRDefault="0022353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393" w:type="dxa"/>
                  <w:vAlign w:val="center"/>
                </w:tcPr>
                <w:p w:rsidR="00223536" w:rsidRPr="00833102" w:rsidRDefault="0022353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3</w:t>
                  </w:r>
                </w:p>
              </w:tc>
            </w:tr>
            <w:tr w:rsidR="0022353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223536" w:rsidRPr="00833102" w:rsidRDefault="0022353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677" w:type="dxa"/>
                </w:tcPr>
                <w:p w:rsidR="00223536" w:rsidRPr="00833102" w:rsidRDefault="0022353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Местоположение объекта</w:t>
                  </w:r>
                </w:p>
              </w:tc>
              <w:tc>
                <w:tcPr>
                  <w:tcW w:w="4393" w:type="dxa"/>
                </w:tcPr>
                <w:p w:rsidR="00223536" w:rsidRPr="00833102" w:rsidRDefault="0022353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Российская Федерация, Ростовская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обл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>, р-н Константиновский</w:t>
                  </w:r>
                </w:p>
              </w:tc>
            </w:tr>
            <w:tr w:rsidR="0022353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223536" w:rsidRPr="00833102" w:rsidRDefault="00223536" w:rsidP="00223536">
                  <w:pPr>
                    <w:pStyle w:val="1"/>
                    <w:jc w:val="center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677" w:type="dxa"/>
                </w:tcPr>
                <w:p w:rsidR="00223536" w:rsidRPr="00833102" w:rsidRDefault="0022353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Площадь объекта +/- величина погрешности определения площади</w:t>
                  </w:r>
                </w:p>
                <w:p w:rsidR="00223536" w:rsidRPr="00833102" w:rsidRDefault="0022353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(Р+/- Дельта Р)</w:t>
                  </w:r>
                </w:p>
              </w:tc>
              <w:tc>
                <w:tcPr>
                  <w:tcW w:w="4393" w:type="dxa"/>
                </w:tcPr>
                <w:p w:rsidR="00223536" w:rsidRPr="00833102" w:rsidRDefault="00223536" w:rsidP="00223536">
                  <w:pPr>
                    <w:rPr>
                      <w:sz w:val="22"/>
                      <w:szCs w:val="22"/>
                    </w:rPr>
                  </w:pPr>
                  <w:r w:rsidRPr="00223536">
                    <w:rPr>
                      <w:sz w:val="22"/>
                      <w:szCs w:val="22"/>
                      <w:lang w:val="en-US"/>
                    </w:rPr>
                    <w:t>883420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833102">
                    <w:rPr>
                      <w:sz w:val="22"/>
                      <w:szCs w:val="22"/>
                      <w:lang w:val="en-US"/>
                    </w:rPr>
                    <w:t>кв.м</w:t>
                  </w:r>
                  <w:proofErr w:type="spellEnd"/>
                  <w:r w:rsidRPr="00223536">
                    <w:rPr>
                      <w:sz w:val="22"/>
                      <w:szCs w:val="22"/>
                      <w:lang w:val="en-US"/>
                    </w:rPr>
                    <w:t xml:space="preserve"> ± 329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833102">
                    <w:rPr>
                      <w:sz w:val="22"/>
                      <w:szCs w:val="22"/>
                      <w:lang w:val="en-US"/>
                    </w:rPr>
                    <w:t>кв.м</w:t>
                  </w:r>
                  <w:proofErr w:type="spellEnd"/>
                </w:p>
              </w:tc>
            </w:tr>
            <w:tr w:rsidR="00223536" w:rsidRPr="00833102" w:rsidTr="00223536">
              <w:tblPrEx>
                <w:tblLook w:val="0000"/>
              </w:tblPrEx>
              <w:trPr>
                <w:trHeight w:val="243"/>
              </w:trPr>
              <w:tc>
                <w:tcPr>
                  <w:tcW w:w="1562" w:type="dxa"/>
                </w:tcPr>
                <w:p w:rsidR="00223536" w:rsidRPr="00833102" w:rsidRDefault="00223536" w:rsidP="00223536">
                  <w:pPr>
                    <w:pStyle w:val="1"/>
                    <w:jc w:val="center"/>
                    <w:rPr>
                      <w:sz w:val="22"/>
                      <w:szCs w:val="22"/>
                      <w:lang w:val="en-US"/>
                    </w:rPr>
                  </w:pPr>
                  <w:r w:rsidRPr="00833102">
                    <w:rPr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4677" w:type="dxa"/>
                </w:tcPr>
                <w:p w:rsidR="00223536" w:rsidRPr="00833102" w:rsidRDefault="0022353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>Иные характеристики объекта</w:t>
                  </w:r>
                </w:p>
              </w:tc>
              <w:tc>
                <w:tcPr>
                  <w:tcW w:w="4393" w:type="dxa"/>
                </w:tcPr>
                <w:p w:rsidR="00223536" w:rsidRPr="00833102" w:rsidRDefault="00223536" w:rsidP="00223536">
                  <w:pPr>
                    <w:pStyle w:val="1"/>
                    <w:rPr>
                      <w:sz w:val="22"/>
                      <w:szCs w:val="22"/>
                    </w:rPr>
                  </w:pPr>
                  <w:r w:rsidRPr="00833102">
                    <w:rPr>
                      <w:sz w:val="22"/>
                      <w:szCs w:val="22"/>
                    </w:rPr>
                    <w:t xml:space="preserve">Публичный сервитут устанавливается в целях размещения объекта </w:t>
                  </w:r>
                  <w:proofErr w:type="spellStart"/>
                  <w:r w:rsidRPr="00833102">
                    <w:rPr>
                      <w:sz w:val="22"/>
                      <w:szCs w:val="22"/>
                    </w:rPr>
                    <w:t>электросетевого</w:t>
                  </w:r>
                  <w:proofErr w:type="spellEnd"/>
                  <w:r w:rsidRPr="00833102">
                    <w:rPr>
                      <w:sz w:val="22"/>
                      <w:szCs w:val="22"/>
                    </w:rPr>
                    <w:t xml:space="preserve"> хозяйства </w:t>
                  </w:r>
                  <w:r w:rsidRPr="006B31FD">
                    <w:rPr>
                      <w:sz w:val="22"/>
                      <w:szCs w:val="22"/>
                    </w:rPr>
                    <w:t xml:space="preserve"> </w:t>
                  </w:r>
                  <w:r w:rsidRPr="00223536">
                    <w:rPr>
                      <w:sz w:val="22"/>
                      <w:szCs w:val="22"/>
                    </w:rPr>
                    <w:t xml:space="preserve"> ВЛ-110 кВ </w:t>
                  </w:r>
                  <w:r w:rsidR="005D0AD3">
                    <w:rPr>
                      <w:sz w:val="22"/>
                      <w:szCs w:val="22"/>
                    </w:rPr>
                    <w:t>«</w:t>
                  </w:r>
                  <w:r w:rsidRPr="00223536">
                    <w:rPr>
                      <w:sz w:val="22"/>
                      <w:szCs w:val="22"/>
                    </w:rPr>
                    <w:t>Ш-14 - Константиновская»</w:t>
                  </w:r>
                  <w:r w:rsidRPr="006B31FD">
                    <w:rPr>
                      <w:sz w:val="22"/>
                      <w:szCs w:val="22"/>
                    </w:rPr>
                    <w:t xml:space="preserve"> </w:t>
                  </w:r>
                  <w:r w:rsidRPr="00833102">
                    <w:rPr>
                      <w:sz w:val="22"/>
                      <w:szCs w:val="22"/>
                    </w:rPr>
                    <w:t>(согласно п.1 ст. 39.37 «Земельного кодекса Российской Федерации» от 25.10.2001 г. №136-ФЗ (далее – ЗК РФ); Срок установления публичного сервитута - сорок девять лет (согласно п.1 ст. 39.45 ЗК РФ)</w:t>
                  </w:r>
                </w:p>
              </w:tc>
            </w:tr>
          </w:tbl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 Раздел 2</w:t>
            </w:r>
          </w:p>
        </w:tc>
      </w:tr>
      <w:tr w:rsidR="00223536" w:rsidRPr="00833102" w:rsidTr="008C5FEC">
        <w:trPr>
          <w:trHeight w:val="246"/>
        </w:trPr>
        <w:tc>
          <w:tcPr>
            <w:tcW w:w="10348" w:type="dxa"/>
            <w:gridSpan w:val="7"/>
          </w:tcPr>
          <w:p w:rsidR="00223536" w:rsidRPr="00833102" w:rsidRDefault="00223536" w:rsidP="00223536">
            <w:pPr>
              <w:pStyle w:val="1"/>
              <w:ind w:right="284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Сведения о местоположении границ объекта</w:t>
            </w:r>
          </w:p>
        </w:tc>
      </w:tr>
      <w:tr w:rsidR="00223536" w:rsidRPr="00833102" w:rsidTr="008C5FEC">
        <w:trPr>
          <w:trHeight w:hRule="exact" w:val="283"/>
        </w:trPr>
        <w:tc>
          <w:tcPr>
            <w:tcW w:w="10348" w:type="dxa"/>
            <w:gridSpan w:val="7"/>
          </w:tcPr>
          <w:p w:rsidR="00223536" w:rsidRPr="00833102" w:rsidRDefault="00223536" w:rsidP="00223536">
            <w:pPr>
              <w:pStyle w:val="1"/>
              <w:tabs>
                <w:tab w:val="left" w:pos="10919"/>
              </w:tabs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1. Система координат </w:t>
            </w:r>
            <w:r w:rsidRPr="00833102">
              <w:rPr>
                <w:sz w:val="22"/>
                <w:szCs w:val="22"/>
                <w:u w:val="single"/>
              </w:rPr>
              <w:t>МСК-61</w:t>
            </w:r>
          </w:p>
        </w:tc>
      </w:tr>
      <w:tr w:rsidR="00223536" w:rsidRPr="00833102" w:rsidTr="008C5FEC">
        <w:trPr>
          <w:trHeight w:hRule="exact" w:val="317"/>
        </w:trPr>
        <w:tc>
          <w:tcPr>
            <w:tcW w:w="10348" w:type="dxa"/>
            <w:gridSpan w:val="7"/>
          </w:tcPr>
          <w:p w:rsidR="00223536" w:rsidRPr="00833102" w:rsidRDefault="0022353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 Сведения о характерных точках границ объекта</w:t>
            </w:r>
          </w:p>
        </w:tc>
      </w:tr>
      <w:tr w:rsidR="00223536" w:rsidRPr="00833102" w:rsidTr="008C5FEC">
        <w:trPr>
          <w:trHeight w:hRule="exact" w:val="579"/>
        </w:trPr>
        <w:tc>
          <w:tcPr>
            <w:tcW w:w="10348" w:type="dxa"/>
            <w:gridSpan w:val="7"/>
          </w:tcPr>
          <w:p w:rsidR="00223536" w:rsidRPr="00833102" w:rsidRDefault="0022353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2.1. Метод определения координат характерной точки: Метод спутниковых геодезических измерений (определений)</w:t>
            </w:r>
          </w:p>
        </w:tc>
      </w:tr>
      <w:tr w:rsidR="00223536" w:rsidRPr="00833102" w:rsidTr="008C5FEC">
        <w:trPr>
          <w:trHeight w:hRule="exact" w:val="397"/>
        </w:trPr>
        <w:tc>
          <w:tcPr>
            <w:tcW w:w="10348" w:type="dxa"/>
            <w:gridSpan w:val="7"/>
          </w:tcPr>
          <w:p w:rsidR="00223536" w:rsidRPr="00833102" w:rsidRDefault="0022353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 xml:space="preserve">2.2 Средняя </w:t>
            </w:r>
            <w:proofErr w:type="spellStart"/>
            <w:r w:rsidRPr="00833102">
              <w:rPr>
                <w:sz w:val="22"/>
                <w:szCs w:val="22"/>
              </w:rPr>
              <w:t>квадратическая</w:t>
            </w:r>
            <w:proofErr w:type="spellEnd"/>
            <w:r w:rsidRPr="00833102">
              <w:rPr>
                <w:sz w:val="22"/>
                <w:szCs w:val="22"/>
              </w:rPr>
              <w:t xml:space="preserve"> погрешность положения характерной точки (М</w:t>
            </w:r>
            <w:r w:rsidRPr="00833102">
              <w:rPr>
                <w:sz w:val="22"/>
                <w:szCs w:val="22"/>
                <w:vertAlign w:val="subscript"/>
                <w:lang w:val="en-US"/>
              </w:rPr>
              <w:t>t</w:t>
            </w:r>
            <w:r w:rsidRPr="00833102">
              <w:rPr>
                <w:sz w:val="22"/>
                <w:szCs w:val="22"/>
              </w:rPr>
              <w:t>), м: 0.10</w:t>
            </w:r>
          </w:p>
        </w:tc>
      </w:tr>
      <w:tr w:rsidR="00223536" w:rsidRPr="00833102" w:rsidTr="008C5FEC">
        <w:trPr>
          <w:trHeight w:hRule="exact" w:val="397"/>
        </w:trPr>
        <w:tc>
          <w:tcPr>
            <w:tcW w:w="10348" w:type="dxa"/>
            <w:gridSpan w:val="7"/>
          </w:tcPr>
          <w:p w:rsidR="00223536" w:rsidRPr="00833102" w:rsidRDefault="0022353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2.3 Описание обозначения точки на местности (при наличии) –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Merge w:val="restart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3240" w:type="dxa"/>
            <w:gridSpan w:val="2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2087" w:type="dxa"/>
            <w:vMerge w:val="restart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  <w:tc>
          <w:tcPr>
            <w:tcW w:w="1437" w:type="dxa"/>
            <w:gridSpan w:val="2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1447" w:type="dxa"/>
            <w:vMerge w:val="restart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Обозначение</w:t>
            </w:r>
          </w:p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характерных точек границ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Merge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1548" w:type="dxa"/>
            <w:vAlign w:val="center"/>
          </w:tcPr>
          <w:p w:rsidR="00223536" w:rsidRPr="00833102" w:rsidRDefault="0022353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1692" w:type="dxa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2087" w:type="dxa"/>
            <w:vMerge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</w:p>
        </w:tc>
        <w:tc>
          <w:tcPr>
            <w:tcW w:w="721" w:type="dxa"/>
            <w:vAlign w:val="center"/>
          </w:tcPr>
          <w:p w:rsidR="00223536" w:rsidRPr="00833102" w:rsidRDefault="0022353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Х</w:t>
            </w:r>
          </w:p>
        </w:tc>
        <w:tc>
          <w:tcPr>
            <w:tcW w:w="716" w:type="dxa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1447" w:type="dxa"/>
            <w:vMerge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548" w:type="dxa"/>
            <w:vAlign w:val="center"/>
          </w:tcPr>
          <w:p w:rsidR="00223536" w:rsidRPr="00833102" w:rsidRDefault="0022353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692" w:type="dxa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2087" w:type="dxa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437" w:type="dxa"/>
            <w:gridSpan w:val="2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447" w:type="dxa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463250.23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2307403.69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473972.86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2295759.47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464186.94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2307236.10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474080.86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2295840.95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464381.41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2307200.60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474512.65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2296541.00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464788.26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2307129.00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474562.33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2296606.88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464938.16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2307101.91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474799.33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2296917.82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466754.27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2306171.76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475154.65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2298302.97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466903.00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2306096.22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475049.33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2298368.38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467012.96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2306097.85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474973.41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2298414.92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468032.10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2306117.40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473105.80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2299574.74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468068.13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2306118.55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472607.71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2300071.88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468123.41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2306119.33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472432.69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2300677.27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468799.77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2306132.33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472272.31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2301219.59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468992.70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2306135.35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472210.55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2301430.61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469131.51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2306021.86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471941.87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2301742.16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469268.28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2305908.66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471818.20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2301884.67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469415.10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2305788.37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471700.52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2302021.51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469867.27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2304740.23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471593.42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2302144.64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470933.36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2303258.21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471490.81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2302263.98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470990.57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2303178.13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471410.72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2302356.02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471132.93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2302814.89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471320.41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2302460.73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471228.04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2302573.53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471270.42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2302590.10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471280.81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2302436.98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471030.85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2303200.02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471376.33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2302326.23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62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469907.08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2304762.80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471456.40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2302234.21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469452.52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2305816.53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25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471559.01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2302114.88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469297.20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2305943.79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471666.10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2301991.75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469160.41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2306056.99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472169.67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2301408.32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469008.63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2306181.10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472389.02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2300664.48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468798.98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2306177.82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472567.25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2300047.99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468122.61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2306164.83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473077.38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2299538.83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468067.09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2306164.04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474949.51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2298376.20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468031.02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2306162.89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475025.44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2298329.66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71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466913.57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2306141.88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475102.32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2298281.91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464952.91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2307145.48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474757.53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2296938.03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73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464796.26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2307173.79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474526.09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2296634.38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74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464389.43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2307245.39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474475.03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2296566.67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464195.02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2307280.88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474155.01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2296048.74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463258.47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2307448.44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474042.45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2295865.35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463199.68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2307459.58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1548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473998.93</w:t>
            </w:r>
          </w:p>
        </w:tc>
        <w:tc>
          <w:tcPr>
            <w:tcW w:w="1692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2295716.31</w:t>
            </w:r>
          </w:p>
        </w:tc>
        <w:tc>
          <w:tcPr>
            <w:tcW w:w="208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</w:p>
        </w:tc>
        <w:tc>
          <w:tcPr>
            <w:tcW w:w="1437" w:type="dxa"/>
            <w:gridSpan w:val="2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463191.21</w:t>
            </w:r>
          </w:p>
        </w:tc>
        <w:tc>
          <w:tcPr>
            <w:tcW w:w="1447" w:type="dxa"/>
            <w:vAlign w:val="center"/>
          </w:tcPr>
          <w:p w:rsidR="00223536" w:rsidRDefault="00223536" w:rsidP="0022353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2307414.87</w:t>
            </w:r>
          </w:p>
        </w:tc>
      </w:tr>
      <w:tr w:rsidR="00223536" w:rsidRPr="00833102" w:rsidTr="008C5FEC">
        <w:trPr>
          <w:trHeight w:hRule="exact" w:val="397"/>
        </w:trPr>
        <w:tc>
          <w:tcPr>
            <w:tcW w:w="10348" w:type="dxa"/>
            <w:gridSpan w:val="7"/>
          </w:tcPr>
          <w:p w:rsidR="00223536" w:rsidRPr="00833102" w:rsidRDefault="00223536" w:rsidP="00223536">
            <w:pPr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3. Сведения о характерных точках части (частей) границы объекта</w:t>
            </w:r>
          </w:p>
        </w:tc>
      </w:tr>
      <w:tr w:rsidR="00223536" w:rsidRPr="00833102" w:rsidTr="008C5FEC">
        <w:tblPrEx>
          <w:tblLook w:val="0000"/>
        </w:tblPrEx>
        <w:trPr>
          <w:trHeight w:val="54"/>
        </w:trPr>
        <w:tc>
          <w:tcPr>
            <w:tcW w:w="2137" w:type="dxa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1</w:t>
            </w:r>
          </w:p>
        </w:tc>
        <w:tc>
          <w:tcPr>
            <w:tcW w:w="1548" w:type="dxa"/>
            <w:vAlign w:val="center"/>
          </w:tcPr>
          <w:p w:rsidR="00223536" w:rsidRPr="00833102" w:rsidRDefault="00223536" w:rsidP="00223536">
            <w:pPr>
              <w:pStyle w:val="a3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2</w:t>
            </w:r>
          </w:p>
        </w:tc>
        <w:tc>
          <w:tcPr>
            <w:tcW w:w="1692" w:type="dxa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  <w:lang w:val="en-US"/>
              </w:rPr>
            </w:pPr>
            <w:r w:rsidRPr="00833102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2087" w:type="dxa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4</w:t>
            </w:r>
          </w:p>
        </w:tc>
        <w:tc>
          <w:tcPr>
            <w:tcW w:w="1437" w:type="dxa"/>
            <w:gridSpan w:val="2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5</w:t>
            </w:r>
          </w:p>
        </w:tc>
        <w:tc>
          <w:tcPr>
            <w:tcW w:w="1447" w:type="dxa"/>
            <w:vAlign w:val="center"/>
          </w:tcPr>
          <w:p w:rsidR="00223536" w:rsidRPr="00833102" w:rsidRDefault="00223536" w:rsidP="00223536">
            <w:pPr>
              <w:pStyle w:val="1"/>
              <w:jc w:val="center"/>
              <w:rPr>
                <w:sz w:val="22"/>
                <w:szCs w:val="22"/>
              </w:rPr>
            </w:pPr>
            <w:r w:rsidRPr="00833102">
              <w:rPr>
                <w:sz w:val="22"/>
                <w:szCs w:val="22"/>
              </w:rPr>
              <w:t>6</w:t>
            </w:r>
          </w:p>
        </w:tc>
      </w:tr>
      <w:tr w:rsidR="00223536" w:rsidRPr="00833102" w:rsidTr="008C5FEC">
        <w:tblPrEx>
          <w:tblLook w:val="0000"/>
        </w:tblPrEx>
        <w:trPr>
          <w:trHeight w:val="243"/>
        </w:trPr>
        <w:tc>
          <w:tcPr>
            <w:tcW w:w="2137" w:type="dxa"/>
            <w:vAlign w:val="center"/>
          </w:tcPr>
          <w:p w:rsidR="00223536" w:rsidRPr="00833102" w:rsidRDefault="0022353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548" w:type="dxa"/>
            <w:vAlign w:val="center"/>
          </w:tcPr>
          <w:p w:rsidR="00223536" w:rsidRPr="00833102" w:rsidRDefault="0022353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692" w:type="dxa"/>
            <w:vAlign w:val="center"/>
          </w:tcPr>
          <w:p w:rsidR="00223536" w:rsidRPr="00833102" w:rsidRDefault="0022353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2087" w:type="dxa"/>
            <w:vAlign w:val="center"/>
          </w:tcPr>
          <w:p w:rsidR="00223536" w:rsidRPr="00833102" w:rsidRDefault="0022353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437" w:type="dxa"/>
            <w:gridSpan w:val="2"/>
            <w:vAlign w:val="center"/>
          </w:tcPr>
          <w:p w:rsidR="00223536" w:rsidRPr="00833102" w:rsidRDefault="0022353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  <w:tc>
          <w:tcPr>
            <w:tcW w:w="1447" w:type="dxa"/>
            <w:vAlign w:val="center"/>
          </w:tcPr>
          <w:p w:rsidR="00223536" w:rsidRPr="00833102" w:rsidRDefault="00223536" w:rsidP="00223536">
            <w:pPr>
              <w:pStyle w:val="ab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33102">
              <w:rPr>
                <w:rFonts w:ascii="Times New Roman" w:hAnsi="Times New Roman" w:cs="Times New Roman"/>
                <w:sz w:val="22"/>
                <w:szCs w:val="22"/>
              </w:rPr>
              <w:t>–</w:t>
            </w:r>
          </w:p>
        </w:tc>
      </w:tr>
    </w:tbl>
    <w:p w:rsidR="00223536" w:rsidRDefault="00223536" w:rsidP="00223536">
      <w:pPr>
        <w:autoSpaceDE w:val="0"/>
        <w:autoSpaceDN w:val="0"/>
        <w:adjustRightInd w:val="0"/>
        <w:jc w:val="center"/>
        <w:rPr>
          <w:snapToGrid w:val="0"/>
        </w:rPr>
      </w:pPr>
    </w:p>
    <w:p w:rsidR="00223536" w:rsidRDefault="00223536" w:rsidP="00223536">
      <w:pPr>
        <w:rPr>
          <w:snapToGrid w:val="0"/>
        </w:rPr>
      </w:pPr>
      <w:r>
        <w:rPr>
          <w:snapToGrid w:val="0"/>
        </w:rPr>
        <w:br w:type="page"/>
      </w:r>
    </w:p>
    <w:p w:rsidR="00223536" w:rsidRPr="00833102" w:rsidRDefault="00223536" w:rsidP="00223536">
      <w:pPr>
        <w:autoSpaceDE w:val="0"/>
        <w:autoSpaceDN w:val="0"/>
        <w:adjustRightInd w:val="0"/>
        <w:jc w:val="center"/>
        <w:rPr>
          <w:snapToGrid w:val="0"/>
        </w:rPr>
      </w:pPr>
      <w:r w:rsidRPr="00833102">
        <w:rPr>
          <w:snapToGrid w:val="0"/>
        </w:rPr>
        <w:lastRenderedPageBreak/>
        <w:t>СХЕМА РАСПОЛОЖЕНИЯ ГРАНИЦ ПУБЛИЧНОГО СЕРВИТУТА</w:t>
      </w:r>
    </w:p>
    <w:p w:rsidR="00223536" w:rsidRPr="00833102" w:rsidRDefault="00223536" w:rsidP="00223536">
      <w:pPr>
        <w:jc w:val="center"/>
        <w:rPr>
          <w:snapToGrid w:val="0"/>
        </w:rPr>
      </w:pPr>
      <w:r w:rsidRPr="00833102">
        <w:rPr>
          <w:snapToGrid w:val="0"/>
        </w:rPr>
        <w:t>для размещения объекта</w:t>
      </w:r>
    </w:p>
    <w:p w:rsidR="006B31FD" w:rsidRDefault="00223536" w:rsidP="00790DB6">
      <w:pPr>
        <w:autoSpaceDE w:val="0"/>
        <w:autoSpaceDN w:val="0"/>
        <w:adjustRightInd w:val="0"/>
        <w:jc w:val="center"/>
        <w:rPr>
          <w:snapToGrid w:val="0"/>
        </w:rPr>
      </w:pPr>
      <w:r w:rsidRPr="00223536">
        <w:rPr>
          <w:snapToGrid w:val="0"/>
        </w:rPr>
        <w:t xml:space="preserve">ВЛ-110 кВ </w:t>
      </w:r>
      <w:r w:rsidR="005D0AD3">
        <w:rPr>
          <w:snapToGrid w:val="0"/>
        </w:rPr>
        <w:t>«</w:t>
      </w:r>
      <w:r w:rsidRPr="00223536">
        <w:rPr>
          <w:snapToGrid w:val="0"/>
        </w:rPr>
        <w:t>Ш-14 - Константиновская»</w:t>
      </w:r>
    </w:p>
    <w:p w:rsidR="00223536" w:rsidRDefault="00223536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noProof/>
          <w:snapToGrid w:val="0"/>
        </w:rPr>
        <w:drawing>
          <wp:inline distT="0" distB="0" distL="0" distR="0">
            <wp:extent cx="6473631" cy="8134350"/>
            <wp:effectExtent l="0" t="0" r="381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193" t="19442" r="6488" b="3888"/>
                    <a:stretch/>
                  </pic:blipFill>
                  <pic:spPr bwMode="auto">
                    <a:xfrm>
                      <a:off x="0" y="0"/>
                      <a:ext cx="6477256" cy="81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536" w:rsidRPr="0064674C" w:rsidRDefault="00223536" w:rsidP="00223536">
      <w:pPr>
        <w:rPr>
          <w:snapToGrid w:val="0"/>
        </w:rPr>
      </w:pPr>
      <w:r>
        <w:rPr>
          <w:b/>
          <w:bCs/>
          <w:snapToGrid w:val="0"/>
        </w:rPr>
        <w:br w:type="page"/>
      </w:r>
    </w:p>
    <w:p w:rsidR="00223536" w:rsidRDefault="00223536" w:rsidP="00223536">
      <w:pPr>
        <w:rPr>
          <w:sz w:val="28"/>
          <w:szCs w:val="28"/>
        </w:rPr>
        <w:sectPr w:rsidR="00223536" w:rsidSect="00223536">
          <w:pgSz w:w="11906" w:h="16838" w:code="9"/>
          <w:pgMar w:top="426" w:right="567" w:bottom="1134" w:left="709" w:header="709" w:footer="709" w:gutter="0"/>
          <w:cols w:space="708"/>
          <w:docGrid w:linePitch="360"/>
        </w:sectPr>
      </w:pPr>
    </w:p>
    <w:p w:rsidR="00223536" w:rsidRDefault="00223536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noProof/>
          <w:snapToGrid w:val="0"/>
        </w:rPr>
        <w:lastRenderedPageBreak/>
        <w:drawing>
          <wp:inline distT="0" distB="0" distL="0" distR="0">
            <wp:extent cx="8534781" cy="4937891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22" t="8401" r="1555" b="12799"/>
                    <a:stretch/>
                  </pic:blipFill>
                  <pic:spPr bwMode="auto">
                    <a:xfrm>
                      <a:off x="0" y="0"/>
                      <a:ext cx="8546885" cy="4944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536" w:rsidRPr="00833102" w:rsidRDefault="00223536" w:rsidP="00223536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223536" w:rsidRPr="00833102" w:rsidTr="00223536">
        <w:trPr>
          <w:trHeight w:val="190"/>
        </w:trPr>
        <w:tc>
          <w:tcPr>
            <w:tcW w:w="2376" w:type="dxa"/>
            <w:vAlign w:val="bottom"/>
            <w:hideMark/>
          </w:tcPr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46" style="position:absolute;margin-left:5.05pt;margin-top:-12.25pt;width:22.6pt;height:9pt;z-index:251877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223536" w:rsidRPr="00833102" w:rsidTr="00223536">
        <w:trPr>
          <w:trHeight w:val="364"/>
        </w:trPr>
        <w:tc>
          <w:tcPr>
            <w:tcW w:w="2376" w:type="dxa"/>
            <w:vAlign w:val="bottom"/>
            <w:hideMark/>
          </w:tcPr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45" style="position:absolute;margin-left:30.05pt;margin-top:4.4pt;width:8.15pt;height:8.15pt;z-index:2518763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" fillcolor="black [3200]" strokecolor="black [1600]" strokeweight="2pt">
                  <v:path arrowok="t"/>
                </v:oval>
              </w:pict>
            </w:r>
            <w:r w:rsidR="00223536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22353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223536" w:rsidRPr="00833102" w:rsidRDefault="00223536" w:rsidP="00223536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44" type="#_x0000_t32" style="position:absolute;margin-left:3.9pt;margin-top:2.25pt;width:85.35pt;height:0;z-index:25187430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22353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43" type="#_x0000_t32" style="position:absolute;margin-left:4.75pt;margin-top:4.75pt;width:85.35pt;height:0;z-index:25187532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223536" w:rsidRPr="00833102" w:rsidRDefault="00223536" w:rsidP="00223536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223536" w:rsidRPr="0064674C" w:rsidRDefault="00223536" w:rsidP="00223536">
      <w:pPr>
        <w:rPr>
          <w:snapToGrid w:val="0"/>
        </w:rPr>
      </w:pPr>
      <w:r>
        <w:rPr>
          <w:b/>
          <w:bCs/>
          <w:snapToGrid w:val="0"/>
        </w:rPr>
        <w:br w:type="page"/>
      </w:r>
    </w:p>
    <w:p w:rsidR="00223536" w:rsidRDefault="00223536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noProof/>
          <w:snapToGrid w:val="0"/>
        </w:rPr>
        <w:lastRenderedPageBreak/>
        <w:drawing>
          <wp:inline distT="0" distB="0" distL="0" distR="0">
            <wp:extent cx="8758266" cy="5044966"/>
            <wp:effectExtent l="0" t="0" r="5080" b="381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22" t="8401" r="1131" b="12799"/>
                    <a:stretch/>
                  </pic:blipFill>
                  <pic:spPr bwMode="auto">
                    <a:xfrm>
                      <a:off x="0" y="0"/>
                      <a:ext cx="8770782" cy="505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536" w:rsidRPr="00833102" w:rsidRDefault="00223536" w:rsidP="00223536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223536" w:rsidRPr="00833102" w:rsidTr="00223536">
        <w:trPr>
          <w:trHeight w:val="190"/>
        </w:trPr>
        <w:tc>
          <w:tcPr>
            <w:tcW w:w="2376" w:type="dxa"/>
            <w:vAlign w:val="bottom"/>
            <w:hideMark/>
          </w:tcPr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42" style="position:absolute;margin-left:5.05pt;margin-top:-12.25pt;width:22.6pt;height:9pt;z-index:251882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223536" w:rsidRPr="00833102" w:rsidTr="00223536">
        <w:trPr>
          <w:trHeight w:val="364"/>
        </w:trPr>
        <w:tc>
          <w:tcPr>
            <w:tcW w:w="2376" w:type="dxa"/>
            <w:vAlign w:val="bottom"/>
            <w:hideMark/>
          </w:tcPr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41" style="position:absolute;margin-left:30.05pt;margin-top:4.4pt;width:8.15pt;height:8.15pt;z-index:2518814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" fillcolor="black [3200]" strokecolor="black [1600]" strokeweight="2pt">
                  <v:path arrowok="t"/>
                </v:oval>
              </w:pict>
            </w:r>
            <w:r w:rsidR="00223536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22353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223536" w:rsidRPr="00833102" w:rsidRDefault="00223536" w:rsidP="00223536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40" type="#_x0000_t32" style="position:absolute;margin-left:3.9pt;margin-top:2.25pt;width:85.35pt;height:0;z-index:25187942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22353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39" type="#_x0000_t32" style="position:absolute;margin-left:4.75pt;margin-top:4.75pt;width:85.35pt;height:0;z-index:25188044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223536" w:rsidRPr="00833102" w:rsidRDefault="00223536" w:rsidP="00223536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223536" w:rsidRPr="0064674C" w:rsidRDefault="00223536" w:rsidP="00223536">
      <w:pPr>
        <w:rPr>
          <w:snapToGrid w:val="0"/>
        </w:rPr>
      </w:pPr>
      <w:r>
        <w:rPr>
          <w:b/>
          <w:bCs/>
          <w:snapToGrid w:val="0"/>
        </w:rPr>
        <w:br w:type="page"/>
      </w:r>
    </w:p>
    <w:p w:rsidR="00223536" w:rsidRDefault="00223536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noProof/>
          <w:snapToGrid w:val="0"/>
        </w:rPr>
        <w:lastRenderedPageBreak/>
        <w:drawing>
          <wp:inline distT="0" distB="0" distL="0" distR="0">
            <wp:extent cx="8544910" cy="4911444"/>
            <wp:effectExtent l="0" t="0" r="8890" b="381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63" t="8800" r="1273" b="12800"/>
                    <a:stretch/>
                  </pic:blipFill>
                  <pic:spPr bwMode="auto">
                    <a:xfrm>
                      <a:off x="0" y="0"/>
                      <a:ext cx="8568916" cy="492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536" w:rsidRPr="00833102" w:rsidRDefault="00223536" w:rsidP="00223536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223536" w:rsidRPr="00833102" w:rsidTr="00223536">
        <w:trPr>
          <w:trHeight w:val="190"/>
        </w:trPr>
        <w:tc>
          <w:tcPr>
            <w:tcW w:w="2376" w:type="dxa"/>
            <w:vAlign w:val="bottom"/>
            <w:hideMark/>
          </w:tcPr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38" style="position:absolute;margin-left:5.05pt;margin-top:-12.25pt;width:22.6pt;height:9pt;z-index:251887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223536" w:rsidRPr="00833102" w:rsidTr="00223536">
        <w:trPr>
          <w:trHeight w:val="364"/>
        </w:trPr>
        <w:tc>
          <w:tcPr>
            <w:tcW w:w="2376" w:type="dxa"/>
            <w:vAlign w:val="bottom"/>
            <w:hideMark/>
          </w:tcPr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37" style="position:absolute;margin-left:30.05pt;margin-top:4.4pt;width:8.15pt;height:8.15pt;z-index:2518865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" fillcolor="black [3200]" strokecolor="black [1600]" strokeweight="2pt">
                  <v:path arrowok="t"/>
                </v:oval>
              </w:pict>
            </w:r>
            <w:r w:rsidR="00223536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22353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223536" w:rsidRPr="00833102" w:rsidRDefault="00223536" w:rsidP="00223536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36" type="#_x0000_t32" style="position:absolute;margin-left:3.9pt;margin-top:2.25pt;width:85.35pt;height:0;z-index:25188454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22353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35" type="#_x0000_t32" style="position:absolute;margin-left:4.75pt;margin-top:4.75pt;width:85.35pt;height:0;z-index:25188556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223536" w:rsidRPr="00833102" w:rsidRDefault="00223536" w:rsidP="00223536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223536" w:rsidRPr="0064674C" w:rsidRDefault="00223536" w:rsidP="00223536">
      <w:pPr>
        <w:rPr>
          <w:snapToGrid w:val="0"/>
        </w:rPr>
      </w:pPr>
      <w:r>
        <w:rPr>
          <w:b/>
          <w:bCs/>
          <w:snapToGrid w:val="0"/>
        </w:rPr>
        <w:br w:type="page"/>
      </w:r>
    </w:p>
    <w:p w:rsidR="00223536" w:rsidRDefault="00223536" w:rsidP="00223536">
      <w:pPr>
        <w:rPr>
          <w:sz w:val="28"/>
          <w:szCs w:val="28"/>
        </w:rPr>
        <w:sectPr w:rsidR="00223536" w:rsidSect="00FB6029">
          <w:pgSz w:w="16838" w:h="11906" w:orient="landscape" w:code="9"/>
          <w:pgMar w:top="709" w:right="426" w:bottom="567" w:left="1134" w:header="709" w:footer="709" w:gutter="0"/>
          <w:cols w:space="708"/>
          <w:docGrid w:linePitch="360"/>
        </w:sectPr>
      </w:pPr>
    </w:p>
    <w:p w:rsidR="00725540" w:rsidRPr="00833102" w:rsidRDefault="00223536" w:rsidP="00725540">
      <w:pPr>
        <w:jc w:val="center"/>
        <w:rPr>
          <w:snapToGrid w:val="0"/>
        </w:rPr>
      </w:pPr>
      <w:r>
        <w:rPr>
          <w:noProof/>
          <w:snapToGrid w:val="0"/>
        </w:rPr>
        <w:lastRenderedPageBreak/>
        <w:drawing>
          <wp:inline distT="0" distB="0" distL="0" distR="0">
            <wp:extent cx="6273470" cy="7598979"/>
            <wp:effectExtent l="0" t="0" r="0" b="254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69" t="7179" r="1269" b="9372"/>
                    <a:stretch/>
                  </pic:blipFill>
                  <pic:spPr bwMode="auto">
                    <a:xfrm>
                      <a:off x="0" y="0"/>
                      <a:ext cx="6275725" cy="760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5540" w:rsidRPr="00725540">
        <w:rPr>
          <w:snapToGrid w:val="0"/>
        </w:rPr>
        <w:t xml:space="preserve"> </w:t>
      </w:r>
      <w:r w:rsidR="00725540" w:rsidRPr="00833102">
        <w:rPr>
          <w:snapToGrid w:val="0"/>
        </w:rPr>
        <w:t>Масштаб 1:1</w:t>
      </w:r>
      <w:r w:rsidR="00725540">
        <w:rPr>
          <w:snapToGrid w:val="0"/>
        </w:rPr>
        <w:t>5</w:t>
      </w:r>
      <w:r w:rsidR="00725540"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725540" w:rsidRPr="00833102" w:rsidTr="002B3CB5">
        <w:trPr>
          <w:trHeight w:val="190"/>
        </w:trPr>
        <w:tc>
          <w:tcPr>
            <w:tcW w:w="2376" w:type="dxa"/>
            <w:vAlign w:val="bottom"/>
            <w:hideMark/>
          </w:tcPr>
          <w:p w:rsidR="00725540" w:rsidRPr="00833102" w:rsidRDefault="00697F61" w:rsidP="002B3CB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34" style="position:absolute;margin-left:5.05pt;margin-top:-12.25pt;width:22.6pt;height:9pt;z-index:251897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725540" w:rsidRPr="00833102" w:rsidRDefault="00725540" w:rsidP="002B3CB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25540" w:rsidRPr="00833102" w:rsidRDefault="00725540" w:rsidP="002B3CB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725540" w:rsidRPr="00833102" w:rsidTr="002B3CB5">
        <w:trPr>
          <w:trHeight w:val="364"/>
        </w:trPr>
        <w:tc>
          <w:tcPr>
            <w:tcW w:w="2376" w:type="dxa"/>
            <w:vAlign w:val="bottom"/>
            <w:hideMark/>
          </w:tcPr>
          <w:p w:rsidR="00725540" w:rsidRPr="00833102" w:rsidRDefault="00697F61" w:rsidP="002B3CB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33" style="position:absolute;margin-left:30.05pt;margin-top:4.4pt;width:8.15pt;height:8.15pt;z-index:2518968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" fillcolor="black [3200]" strokecolor="black [1600]" strokeweight="2pt">
                  <v:path arrowok="t"/>
                </v:oval>
              </w:pict>
            </w:r>
            <w:r w:rsidR="00725540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725540" w:rsidRPr="00833102" w:rsidRDefault="00725540" w:rsidP="002B3CB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25540" w:rsidRPr="00833102" w:rsidRDefault="00725540" w:rsidP="002B3CB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725540" w:rsidRPr="00833102" w:rsidTr="002B3CB5">
        <w:trPr>
          <w:trHeight w:val="325"/>
        </w:trPr>
        <w:tc>
          <w:tcPr>
            <w:tcW w:w="2376" w:type="dxa"/>
            <w:vAlign w:val="bottom"/>
            <w:hideMark/>
          </w:tcPr>
          <w:p w:rsidR="00725540" w:rsidRPr="00833102" w:rsidRDefault="00725540" w:rsidP="002B3CB5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725540" w:rsidRPr="00833102" w:rsidRDefault="00697F61" w:rsidP="002B3CB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32" type="#_x0000_t32" style="position:absolute;margin-left:3.9pt;margin-top:2.25pt;width:85.35pt;height:0;z-index:25189478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725540" w:rsidRPr="00833102" w:rsidRDefault="00725540" w:rsidP="002B3CB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25540" w:rsidRPr="00833102" w:rsidRDefault="00725540" w:rsidP="002B3CB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725540" w:rsidRPr="00833102" w:rsidTr="002B3CB5">
        <w:trPr>
          <w:trHeight w:val="325"/>
        </w:trPr>
        <w:tc>
          <w:tcPr>
            <w:tcW w:w="2376" w:type="dxa"/>
            <w:vAlign w:val="bottom"/>
            <w:hideMark/>
          </w:tcPr>
          <w:p w:rsidR="00725540" w:rsidRPr="00833102" w:rsidRDefault="00725540" w:rsidP="002B3CB5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725540" w:rsidRPr="00833102" w:rsidRDefault="00697F61" w:rsidP="002B3CB5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31" type="#_x0000_t32" style="position:absolute;margin-left:4.75pt;margin-top:4.75pt;width:85.35pt;height:0;z-index:25189580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725540" w:rsidRPr="00833102" w:rsidRDefault="00725540" w:rsidP="002B3CB5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725540" w:rsidRPr="00833102" w:rsidRDefault="00725540" w:rsidP="002B3CB5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725540" w:rsidRPr="00833102" w:rsidRDefault="00725540" w:rsidP="00725540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725540" w:rsidRPr="0064674C" w:rsidRDefault="00725540" w:rsidP="00725540">
      <w:pPr>
        <w:rPr>
          <w:snapToGrid w:val="0"/>
        </w:rPr>
      </w:pPr>
      <w:r>
        <w:rPr>
          <w:b/>
          <w:bCs/>
          <w:snapToGrid w:val="0"/>
        </w:rPr>
        <w:br w:type="page"/>
      </w:r>
    </w:p>
    <w:p w:rsidR="00223536" w:rsidRDefault="00223536" w:rsidP="00790DB6">
      <w:pPr>
        <w:autoSpaceDE w:val="0"/>
        <w:autoSpaceDN w:val="0"/>
        <w:adjustRightInd w:val="0"/>
        <w:jc w:val="center"/>
        <w:rPr>
          <w:snapToGrid w:val="0"/>
        </w:rPr>
      </w:pPr>
      <w:r>
        <w:rPr>
          <w:noProof/>
          <w:snapToGrid w:val="0"/>
        </w:rPr>
        <w:lastRenderedPageBreak/>
        <w:drawing>
          <wp:inline distT="0" distB="0" distL="0" distR="0">
            <wp:extent cx="6448425" cy="7372350"/>
            <wp:effectExtent l="0" t="0" r="952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36" t="9780" r="2542" b="12974"/>
                    <a:stretch/>
                  </pic:blipFill>
                  <pic:spPr bwMode="auto">
                    <a:xfrm>
                      <a:off x="0" y="0"/>
                      <a:ext cx="6448425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536" w:rsidRPr="00833102" w:rsidRDefault="00223536" w:rsidP="00223536">
      <w:pPr>
        <w:jc w:val="center"/>
        <w:rPr>
          <w:snapToGrid w:val="0"/>
        </w:rPr>
      </w:pPr>
      <w:r w:rsidRPr="00833102">
        <w:rPr>
          <w:snapToGrid w:val="0"/>
        </w:rPr>
        <w:t>Масштаб 1:1</w:t>
      </w:r>
      <w:r>
        <w:rPr>
          <w:snapToGrid w:val="0"/>
        </w:rPr>
        <w:t>5</w:t>
      </w:r>
      <w:r w:rsidRPr="00833102">
        <w:rPr>
          <w:snapToGrid w:val="0"/>
        </w:rPr>
        <w:t>000</w:t>
      </w:r>
    </w:p>
    <w:tbl>
      <w:tblPr>
        <w:tblpPr w:leftFromText="180" w:rightFromText="180" w:vertAnchor="text" w:horzAnchor="margin" w:tblpY="638"/>
        <w:tblW w:w="10065" w:type="dxa"/>
        <w:tblLayout w:type="fixed"/>
        <w:tblLook w:val="04A0"/>
      </w:tblPr>
      <w:tblGrid>
        <w:gridCol w:w="2376"/>
        <w:gridCol w:w="284"/>
        <w:gridCol w:w="7405"/>
      </w:tblGrid>
      <w:tr w:rsidR="00223536" w:rsidRPr="00833102" w:rsidTr="00223536">
        <w:trPr>
          <w:trHeight w:val="190"/>
        </w:trPr>
        <w:tc>
          <w:tcPr>
            <w:tcW w:w="2376" w:type="dxa"/>
            <w:vAlign w:val="bottom"/>
            <w:hideMark/>
          </w:tcPr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rect id="_x0000_s1030" style="position:absolute;margin-left:5.05pt;margin-top:-12.25pt;width:22.6pt;height:9pt;z-index:251892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" filled="f" strokecolor="red" strokeweight="1.5pt"/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публичного сервитута;</w:t>
            </w:r>
          </w:p>
        </w:tc>
      </w:tr>
      <w:tr w:rsidR="00223536" w:rsidRPr="00833102" w:rsidTr="00223536">
        <w:trPr>
          <w:trHeight w:val="364"/>
        </w:trPr>
        <w:tc>
          <w:tcPr>
            <w:tcW w:w="2376" w:type="dxa"/>
            <w:vAlign w:val="bottom"/>
            <w:hideMark/>
          </w:tcPr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oval id="_x0000_s1029" style="position:absolute;margin-left:30.05pt;margin-top:4.4pt;width:8.15pt;height:8.15pt;z-index:2518917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" fillcolor="black [3200]" strokecolor="black [1600]" strokeweight="2pt">
                  <v:path arrowok="t"/>
                </v:oval>
              </w:pict>
            </w:r>
            <w:r w:rsidR="00223536" w:rsidRPr="00833102">
              <w:rPr>
                <w:snapToGrid w:val="0"/>
              </w:rPr>
              <w:t xml:space="preserve"> 32</w: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поворотная точка линейного объекта; </w:t>
            </w:r>
          </w:p>
        </w:tc>
      </w:tr>
      <w:tr w:rsidR="0022353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223536" w:rsidRPr="00833102" w:rsidRDefault="00223536" w:rsidP="00223536">
            <w:pPr>
              <w:rPr>
                <w:snapToGrid w:val="0"/>
                <w:color w:val="0070C0"/>
              </w:rPr>
            </w:pPr>
            <w:r w:rsidRPr="00833102">
              <w:rPr>
                <w:snapToGrid w:val="0"/>
                <w:color w:val="0070C0"/>
              </w:rPr>
              <w:t>61:01:010000</w:t>
            </w:r>
          </w:p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28" type="#_x0000_t32" style="position:absolute;margin-left:3.9pt;margin-top:2.25pt;width:85.35pt;height:0;z-index:251889664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" strokecolor="blue" strokeweight="3pt"/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>граница и номер кадастрового квартала;</w:t>
            </w:r>
          </w:p>
        </w:tc>
      </w:tr>
      <w:tr w:rsidR="00223536" w:rsidRPr="00833102" w:rsidTr="00223536">
        <w:trPr>
          <w:trHeight w:val="325"/>
        </w:trPr>
        <w:tc>
          <w:tcPr>
            <w:tcW w:w="2376" w:type="dxa"/>
            <w:vAlign w:val="bottom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:1295</w:t>
            </w:r>
          </w:p>
          <w:p w:rsidR="00223536" w:rsidRPr="00833102" w:rsidRDefault="00697F61" w:rsidP="00223536">
            <w:pPr>
              <w:rPr>
                <w:snapToGrid w:val="0"/>
              </w:rPr>
            </w:pPr>
            <w:r w:rsidRPr="00697F61">
              <w:rPr>
                <w:noProof/>
                <w:snapToGrid w:val="0"/>
              </w:rPr>
              <w:pict>
                <v:shape id="_x0000_s1027" type="#_x0000_t32" style="position:absolute;margin-left:4.75pt;margin-top:4.75pt;width:85.35pt;height:0;z-index:25189068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" strokecolor="black [3200]" strokeweight="3pt">
                  <v:shadow on="t" color="black" opacity="22937f" origin=",.5" offset="0,.63889mm"/>
                </v:shape>
              </w:pict>
            </w:r>
          </w:p>
        </w:tc>
        <w:tc>
          <w:tcPr>
            <w:tcW w:w="284" w:type="dxa"/>
            <w:vAlign w:val="center"/>
            <w:hideMark/>
          </w:tcPr>
          <w:p w:rsidR="00223536" w:rsidRPr="00833102" w:rsidRDefault="00223536" w:rsidP="00223536">
            <w:pPr>
              <w:rPr>
                <w:snapToGrid w:val="0"/>
              </w:rPr>
            </w:pPr>
            <w:r w:rsidRPr="00833102">
              <w:rPr>
                <w:snapToGrid w:val="0"/>
              </w:rPr>
              <w:t>–</w:t>
            </w:r>
          </w:p>
        </w:tc>
        <w:tc>
          <w:tcPr>
            <w:tcW w:w="7405" w:type="dxa"/>
            <w:vAlign w:val="center"/>
            <w:hideMark/>
          </w:tcPr>
          <w:p w:rsidR="00223536" w:rsidRPr="00833102" w:rsidRDefault="00223536" w:rsidP="00223536">
            <w:pPr>
              <w:autoSpaceDE w:val="0"/>
              <w:autoSpaceDN w:val="0"/>
              <w:adjustRightInd w:val="0"/>
              <w:rPr>
                <w:snapToGrid w:val="0"/>
              </w:rPr>
            </w:pPr>
            <w:r w:rsidRPr="00833102">
              <w:rPr>
                <w:snapToGrid w:val="0"/>
              </w:rPr>
              <w:t xml:space="preserve">граница и номер существующего земельного участка. </w:t>
            </w:r>
          </w:p>
        </w:tc>
      </w:tr>
    </w:tbl>
    <w:p w:rsidR="00223536" w:rsidRPr="00833102" w:rsidRDefault="00223536" w:rsidP="00223536">
      <w:pPr>
        <w:rPr>
          <w:snapToGrid w:val="0"/>
        </w:rPr>
      </w:pPr>
      <w:r w:rsidRPr="00833102">
        <w:rPr>
          <w:b/>
          <w:bCs/>
          <w:snapToGrid w:val="0"/>
        </w:rPr>
        <w:t>Используемые условные знаки и обозначения:</w:t>
      </w:r>
    </w:p>
    <w:p w:rsidR="00EE6941" w:rsidRPr="0064674C" w:rsidRDefault="00EE6941" w:rsidP="00EE6941">
      <w:pPr>
        <w:rPr>
          <w:snapToGrid w:val="0"/>
        </w:rPr>
      </w:pPr>
    </w:p>
    <w:sectPr w:rsidR="00EE6941" w:rsidRPr="0064674C" w:rsidSect="00FB6029">
      <w:footerReference w:type="even" r:id="rId27"/>
      <w:footerReference w:type="default" r:id="rId28"/>
      <w:pgSz w:w="11906" w:h="16838" w:code="9"/>
      <w:pgMar w:top="567" w:right="707" w:bottom="1134" w:left="567" w:header="709" w:footer="709" w:gutter="0"/>
      <w:cols w:space="39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B656E" w:rsidRDefault="001B656E">
      <w:r>
        <w:separator/>
      </w:r>
    </w:p>
  </w:endnote>
  <w:endnote w:type="continuationSeparator" w:id="0">
    <w:p w:rsidR="001B656E" w:rsidRDefault="001B656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3CCF" w:rsidRDefault="00697F61" w:rsidP="000E0AF3">
    <w:pPr>
      <w:pStyle w:val="a5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 w:rsidR="00BD3CCF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BD3CCF" w:rsidRDefault="00BD3CCF" w:rsidP="008D51C3">
    <w:pPr>
      <w:pStyle w:val="a5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3CCF" w:rsidRDefault="00BD3CCF" w:rsidP="008D51C3">
    <w:pPr>
      <w:pStyle w:val="a5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B656E" w:rsidRDefault="001B656E">
      <w:r>
        <w:separator/>
      </w:r>
    </w:p>
  </w:footnote>
  <w:footnote w:type="continuationSeparator" w:id="0">
    <w:p w:rsidR="001B656E" w:rsidRDefault="001B656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6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9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1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2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6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7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8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9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1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2">
    <w:nsid w:val="5E6E6419"/>
    <w:multiLevelType w:val="hybridMultilevel"/>
    <w:tmpl w:val="A946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4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5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6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8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9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0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1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2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3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4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26"/>
  </w:num>
  <w:num w:numId="2">
    <w:abstractNumId w:val="21"/>
  </w:num>
  <w:num w:numId="3">
    <w:abstractNumId w:val="31"/>
  </w:num>
  <w:num w:numId="4">
    <w:abstractNumId w:val="13"/>
  </w:num>
  <w:num w:numId="5">
    <w:abstractNumId w:val="10"/>
  </w:num>
  <w:num w:numId="6">
    <w:abstractNumId w:val="20"/>
  </w:num>
  <w:num w:numId="7">
    <w:abstractNumId w:val="14"/>
  </w:num>
  <w:num w:numId="8">
    <w:abstractNumId w:val="33"/>
  </w:num>
  <w:num w:numId="9">
    <w:abstractNumId w:val="6"/>
  </w:num>
  <w:num w:numId="10">
    <w:abstractNumId w:val="1"/>
  </w:num>
  <w:num w:numId="11">
    <w:abstractNumId w:val="11"/>
  </w:num>
  <w:num w:numId="12">
    <w:abstractNumId w:val="24"/>
  </w:num>
  <w:num w:numId="13">
    <w:abstractNumId w:val="18"/>
  </w:num>
  <w:num w:numId="14">
    <w:abstractNumId w:val="25"/>
  </w:num>
  <w:num w:numId="15">
    <w:abstractNumId w:val="4"/>
  </w:num>
  <w:num w:numId="16">
    <w:abstractNumId w:val="28"/>
  </w:num>
  <w:num w:numId="17">
    <w:abstractNumId w:val="0"/>
  </w:num>
  <w:num w:numId="18">
    <w:abstractNumId w:val="32"/>
  </w:num>
  <w:num w:numId="19">
    <w:abstractNumId w:val="8"/>
  </w:num>
  <w:num w:numId="20">
    <w:abstractNumId w:val="3"/>
  </w:num>
  <w:num w:numId="21">
    <w:abstractNumId w:val="30"/>
  </w:num>
  <w:num w:numId="22">
    <w:abstractNumId w:val="9"/>
  </w:num>
  <w:num w:numId="23">
    <w:abstractNumId w:val="27"/>
  </w:num>
  <w:num w:numId="24">
    <w:abstractNumId w:val="16"/>
  </w:num>
  <w:num w:numId="25">
    <w:abstractNumId w:val="2"/>
  </w:num>
  <w:num w:numId="26">
    <w:abstractNumId w:val="17"/>
  </w:num>
  <w:num w:numId="27">
    <w:abstractNumId w:val="34"/>
  </w:num>
  <w:num w:numId="28">
    <w:abstractNumId w:val="23"/>
  </w:num>
  <w:num w:numId="29">
    <w:abstractNumId w:val="29"/>
  </w:num>
  <w:num w:numId="30">
    <w:abstractNumId w:val="12"/>
  </w:num>
  <w:num w:numId="31">
    <w:abstractNumId w:val="5"/>
  </w:num>
  <w:num w:numId="32">
    <w:abstractNumId w:val="7"/>
  </w:num>
  <w:num w:numId="33">
    <w:abstractNumId w:val="19"/>
  </w:num>
  <w:num w:numId="34">
    <w:abstractNumId w:val="15"/>
  </w:num>
  <w:num w:numId="35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proofState w:spelling="clean" w:grammar="clean"/>
  <w:attachedTemplate r:id="rId1"/>
  <w:stylePaneFormatFilter w:val="3F01"/>
  <w:defaultTabStop w:val="708"/>
  <w:drawingGridHorizontalSpacing w:val="120"/>
  <w:displayHorizontalDrawingGridEvery w:val="2"/>
  <w:displayVerticalDrawingGridEvery w:val="2"/>
  <w:characterSpacingControl w:val="doNotCompress"/>
  <w:hdrShapeDefaults>
    <o:shapedefaults v:ext="edit" spidmax="38914"/>
  </w:hdrShapeDefaults>
  <w:footnotePr>
    <w:footnote w:id="-1"/>
    <w:footnote w:id="0"/>
  </w:footnotePr>
  <w:endnotePr>
    <w:endnote w:id="-1"/>
    <w:endnote w:id="0"/>
  </w:endnotePr>
  <w:compat/>
  <w:rsids>
    <w:rsidRoot w:val="00192B63"/>
    <w:rsid w:val="000270B6"/>
    <w:rsid w:val="00042100"/>
    <w:rsid w:val="00061302"/>
    <w:rsid w:val="0006195B"/>
    <w:rsid w:val="0007437B"/>
    <w:rsid w:val="000746A8"/>
    <w:rsid w:val="000A2D35"/>
    <w:rsid w:val="000B7A28"/>
    <w:rsid w:val="000D6EC6"/>
    <w:rsid w:val="000E0AF3"/>
    <w:rsid w:val="000E6177"/>
    <w:rsid w:val="000F74BA"/>
    <w:rsid w:val="00130943"/>
    <w:rsid w:val="00137CEE"/>
    <w:rsid w:val="0014303E"/>
    <w:rsid w:val="001518D1"/>
    <w:rsid w:val="00152275"/>
    <w:rsid w:val="00192B63"/>
    <w:rsid w:val="001B656E"/>
    <w:rsid w:val="001C3AD5"/>
    <w:rsid w:val="001D1BAD"/>
    <w:rsid w:val="001D4228"/>
    <w:rsid w:val="001D5B2F"/>
    <w:rsid w:val="001E0591"/>
    <w:rsid w:val="001E4FCE"/>
    <w:rsid w:val="001E7CB8"/>
    <w:rsid w:val="00202900"/>
    <w:rsid w:val="00223536"/>
    <w:rsid w:val="00235B59"/>
    <w:rsid w:val="00253E17"/>
    <w:rsid w:val="002625DA"/>
    <w:rsid w:val="00281DA4"/>
    <w:rsid w:val="002A2BB2"/>
    <w:rsid w:val="002B3CB5"/>
    <w:rsid w:val="002B3D5C"/>
    <w:rsid w:val="002C054A"/>
    <w:rsid w:val="002E3FCA"/>
    <w:rsid w:val="002E44B9"/>
    <w:rsid w:val="002E69BF"/>
    <w:rsid w:val="00316410"/>
    <w:rsid w:val="00335943"/>
    <w:rsid w:val="00337F43"/>
    <w:rsid w:val="00345723"/>
    <w:rsid w:val="003C627B"/>
    <w:rsid w:val="003E1C17"/>
    <w:rsid w:val="003E5275"/>
    <w:rsid w:val="003E7E71"/>
    <w:rsid w:val="003F57F0"/>
    <w:rsid w:val="003F6453"/>
    <w:rsid w:val="003F7F20"/>
    <w:rsid w:val="00406578"/>
    <w:rsid w:val="004143B0"/>
    <w:rsid w:val="004179A5"/>
    <w:rsid w:val="004221DE"/>
    <w:rsid w:val="004227DE"/>
    <w:rsid w:val="00432044"/>
    <w:rsid w:val="004359C7"/>
    <w:rsid w:val="0047783D"/>
    <w:rsid w:val="00481272"/>
    <w:rsid w:val="00484838"/>
    <w:rsid w:val="004951A1"/>
    <w:rsid w:val="004A0135"/>
    <w:rsid w:val="004A5B15"/>
    <w:rsid w:val="004A7771"/>
    <w:rsid w:val="004D2DB2"/>
    <w:rsid w:val="004F6141"/>
    <w:rsid w:val="0051104D"/>
    <w:rsid w:val="00513F17"/>
    <w:rsid w:val="005255A4"/>
    <w:rsid w:val="00526196"/>
    <w:rsid w:val="0054169C"/>
    <w:rsid w:val="00550138"/>
    <w:rsid w:val="005A5528"/>
    <w:rsid w:val="005B4876"/>
    <w:rsid w:val="005C5F96"/>
    <w:rsid w:val="005D0AD3"/>
    <w:rsid w:val="005D3807"/>
    <w:rsid w:val="005F1B34"/>
    <w:rsid w:val="005F5C35"/>
    <w:rsid w:val="00603FB9"/>
    <w:rsid w:val="006151C2"/>
    <w:rsid w:val="00624192"/>
    <w:rsid w:val="00632FA7"/>
    <w:rsid w:val="0064674C"/>
    <w:rsid w:val="00650C05"/>
    <w:rsid w:val="00650F26"/>
    <w:rsid w:val="00662FC8"/>
    <w:rsid w:val="006731FF"/>
    <w:rsid w:val="00674D66"/>
    <w:rsid w:val="00690F72"/>
    <w:rsid w:val="006932C0"/>
    <w:rsid w:val="0069535A"/>
    <w:rsid w:val="00697F61"/>
    <w:rsid w:val="006A00AF"/>
    <w:rsid w:val="006A0AC3"/>
    <w:rsid w:val="006A16E6"/>
    <w:rsid w:val="006B31FD"/>
    <w:rsid w:val="006B7EAA"/>
    <w:rsid w:val="006C1AA7"/>
    <w:rsid w:val="006F6BCE"/>
    <w:rsid w:val="00702D8E"/>
    <w:rsid w:val="00716C78"/>
    <w:rsid w:val="00723FCC"/>
    <w:rsid w:val="00724B44"/>
    <w:rsid w:val="00725540"/>
    <w:rsid w:val="007263D7"/>
    <w:rsid w:val="00732DEE"/>
    <w:rsid w:val="00733F36"/>
    <w:rsid w:val="00741DEC"/>
    <w:rsid w:val="00746F36"/>
    <w:rsid w:val="00750502"/>
    <w:rsid w:val="00753487"/>
    <w:rsid w:val="00772D94"/>
    <w:rsid w:val="00774326"/>
    <w:rsid w:val="00787201"/>
    <w:rsid w:val="00790DB6"/>
    <w:rsid w:val="007A37E2"/>
    <w:rsid w:val="007A6361"/>
    <w:rsid w:val="007B1A3F"/>
    <w:rsid w:val="007D4756"/>
    <w:rsid w:val="007E1B10"/>
    <w:rsid w:val="00832DCE"/>
    <w:rsid w:val="00833102"/>
    <w:rsid w:val="00845B7C"/>
    <w:rsid w:val="00860FD0"/>
    <w:rsid w:val="00876251"/>
    <w:rsid w:val="008A0A81"/>
    <w:rsid w:val="008A29A3"/>
    <w:rsid w:val="008A3EFE"/>
    <w:rsid w:val="008A6BA5"/>
    <w:rsid w:val="008B2DD8"/>
    <w:rsid w:val="008B44EF"/>
    <w:rsid w:val="008C5FEC"/>
    <w:rsid w:val="008D51C3"/>
    <w:rsid w:val="008E1C91"/>
    <w:rsid w:val="008E2E56"/>
    <w:rsid w:val="00911877"/>
    <w:rsid w:val="00912984"/>
    <w:rsid w:val="00920541"/>
    <w:rsid w:val="009513FC"/>
    <w:rsid w:val="009543C0"/>
    <w:rsid w:val="00961A01"/>
    <w:rsid w:val="00965859"/>
    <w:rsid w:val="009771BD"/>
    <w:rsid w:val="00986AB4"/>
    <w:rsid w:val="009879F3"/>
    <w:rsid w:val="009922D3"/>
    <w:rsid w:val="009A0C27"/>
    <w:rsid w:val="009A4E00"/>
    <w:rsid w:val="009B58F3"/>
    <w:rsid w:val="009E500F"/>
    <w:rsid w:val="009F3C61"/>
    <w:rsid w:val="00A11DCA"/>
    <w:rsid w:val="00A16F04"/>
    <w:rsid w:val="00A23C84"/>
    <w:rsid w:val="00A33F22"/>
    <w:rsid w:val="00A60554"/>
    <w:rsid w:val="00A65255"/>
    <w:rsid w:val="00A67426"/>
    <w:rsid w:val="00A7184A"/>
    <w:rsid w:val="00A72B10"/>
    <w:rsid w:val="00A7334B"/>
    <w:rsid w:val="00A73837"/>
    <w:rsid w:val="00A80C56"/>
    <w:rsid w:val="00A929B6"/>
    <w:rsid w:val="00AA6C11"/>
    <w:rsid w:val="00AB7AAE"/>
    <w:rsid w:val="00AC4381"/>
    <w:rsid w:val="00AC715C"/>
    <w:rsid w:val="00AD0B32"/>
    <w:rsid w:val="00AE728D"/>
    <w:rsid w:val="00AF407B"/>
    <w:rsid w:val="00AF7979"/>
    <w:rsid w:val="00B31482"/>
    <w:rsid w:val="00B31871"/>
    <w:rsid w:val="00B4125C"/>
    <w:rsid w:val="00B53084"/>
    <w:rsid w:val="00B77156"/>
    <w:rsid w:val="00B90700"/>
    <w:rsid w:val="00BA11ED"/>
    <w:rsid w:val="00BC234A"/>
    <w:rsid w:val="00BD3CCF"/>
    <w:rsid w:val="00BE1C64"/>
    <w:rsid w:val="00BF4A77"/>
    <w:rsid w:val="00C11B14"/>
    <w:rsid w:val="00C24B6C"/>
    <w:rsid w:val="00C41846"/>
    <w:rsid w:val="00C54B37"/>
    <w:rsid w:val="00C622F7"/>
    <w:rsid w:val="00C76277"/>
    <w:rsid w:val="00C76605"/>
    <w:rsid w:val="00C90EB6"/>
    <w:rsid w:val="00CA1EE7"/>
    <w:rsid w:val="00CB2F66"/>
    <w:rsid w:val="00CC4C2B"/>
    <w:rsid w:val="00CD6653"/>
    <w:rsid w:val="00CD74DF"/>
    <w:rsid w:val="00CF75EF"/>
    <w:rsid w:val="00D00B35"/>
    <w:rsid w:val="00D16AE0"/>
    <w:rsid w:val="00D31A86"/>
    <w:rsid w:val="00D36B49"/>
    <w:rsid w:val="00D40AAF"/>
    <w:rsid w:val="00D42EF9"/>
    <w:rsid w:val="00D4425F"/>
    <w:rsid w:val="00D55354"/>
    <w:rsid w:val="00D56435"/>
    <w:rsid w:val="00D65BF5"/>
    <w:rsid w:val="00D65F94"/>
    <w:rsid w:val="00D928D2"/>
    <w:rsid w:val="00DA3B4D"/>
    <w:rsid w:val="00DA4DF8"/>
    <w:rsid w:val="00DB4850"/>
    <w:rsid w:val="00DC3827"/>
    <w:rsid w:val="00DC78F2"/>
    <w:rsid w:val="00DF6A6C"/>
    <w:rsid w:val="00DF7293"/>
    <w:rsid w:val="00E05870"/>
    <w:rsid w:val="00E1216D"/>
    <w:rsid w:val="00E13CAA"/>
    <w:rsid w:val="00E16BF1"/>
    <w:rsid w:val="00E24D8E"/>
    <w:rsid w:val="00E34A2D"/>
    <w:rsid w:val="00E55143"/>
    <w:rsid w:val="00E821D7"/>
    <w:rsid w:val="00E82666"/>
    <w:rsid w:val="00E83290"/>
    <w:rsid w:val="00E85DA1"/>
    <w:rsid w:val="00E8672D"/>
    <w:rsid w:val="00EB0B42"/>
    <w:rsid w:val="00EE1B03"/>
    <w:rsid w:val="00EE1FBE"/>
    <w:rsid w:val="00EE4A54"/>
    <w:rsid w:val="00EE6941"/>
    <w:rsid w:val="00EE6ACB"/>
    <w:rsid w:val="00EF4BCC"/>
    <w:rsid w:val="00F07C00"/>
    <w:rsid w:val="00F5488D"/>
    <w:rsid w:val="00F550FD"/>
    <w:rsid w:val="00F66554"/>
    <w:rsid w:val="00F6700F"/>
    <w:rsid w:val="00F679A1"/>
    <w:rsid w:val="00F969E1"/>
    <w:rsid w:val="00FA455C"/>
    <w:rsid w:val="00FA77A6"/>
    <w:rsid w:val="00FB0474"/>
    <w:rsid w:val="00FB6029"/>
    <w:rsid w:val="00FC48B8"/>
    <w:rsid w:val="00FD55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8914"/>
    <o:shapelayout v:ext="edit">
      <o:idmap v:ext="edit" data="1"/>
      <o:rules v:ext="edit">
        <o:r id="V:Rule31" type="connector" idref="#Прямая со стрелкой 18"/>
        <o:r id="V:Rule32" type="connector" idref="#_x0000_s1027"/>
        <o:r id="V:Rule33" type="connector" idref="#_x0000_s1080"/>
        <o:r id="V:Rule34" type="connector" idref="#Прямая со стрелкой 17"/>
        <o:r id="V:Rule35" type="connector" idref="#_x0000_s1028"/>
        <o:r id="V:Rule36" type="connector" idref="#_x0000_s1072"/>
        <o:r id="V:Rule37" type="connector" idref="#_x0000_s1051"/>
        <o:r id="V:Rule38" type="connector" idref="#_x0000_s1075"/>
        <o:r id="V:Rule39" type="connector" idref="#_x0000_s1048"/>
        <o:r id="V:Rule40" type="connector" idref="#_x0000_s1031"/>
        <o:r id="V:Rule41" type="connector" idref="#_x0000_s1079"/>
        <o:r id="V:Rule42" type="connector" idref="#_x0000_s1076"/>
        <o:r id="V:Rule43" type="connector" idref="#_x0000_s1067"/>
        <o:r id="V:Rule44" type="connector" idref="#_x0000_s1044"/>
        <o:r id="V:Rule45" type="connector" idref="#_x0000_s1047"/>
        <o:r id="V:Rule46" type="connector" idref="#_x0000_s1064"/>
        <o:r id="V:Rule47" type="connector" idref="#_x0000_s1043"/>
        <o:r id="V:Rule48" type="connector" idref="#_x0000_s1060"/>
        <o:r id="V:Rule49" type="connector" idref="#_x0000_s1063"/>
        <o:r id="V:Rule50" type="connector" idref="#_x0000_s1040"/>
        <o:r id="V:Rule51" type="connector" idref="#_x0000_s1035"/>
        <o:r id="V:Rule52" type="connector" idref="#_x0000_s1052"/>
        <o:r id="V:Rule53" type="connector" idref="#_x0000_s1071"/>
        <o:r id="V:Rule54" type="connector" idref="#_x0000_s1055"/>
        <o:r id="V:Rule55" type="connector" idref="#_x0000_s1068"/>
        <o:r id="V:Rule56" type="connector" idref="#_x0000_s1032"/>
        <o:r id="V:Rule57" type="connector" idref="#_x0000_s1059"/>
        <o:r id="V:Rule58" type="connector" idref="#_x0000_s1036"/>
        <o:r id="V:Rule59" type="connector" idref="#_x0000_s1039"/>
        <o:r id="V:Rule60" type="connector" idref="#_x0000_s105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0DB6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5B4876"/>
    <w:pPr>
      <w:tabs>
        <w:tab w:val="center" w:pos="4677"/>
        <w:tab w:val="right" w:pos="9355"/>
      </w:tabs>
    </w:pPr>
  </w:style>
  <w:style w:type="paragraph" w:styleId="a5">
    <w:name w:val="footer"/>
    <w:basedOn w:val="a"/>
    <w:rsid w:val="005B4876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DF7293"/>
  </w:style>
  <w:style w:type="table" w:styleId="a7">
    <w:name w:val="Table Grid"/>
    <w:basedOn w:val="a1"/>
    <w:rsid w:val="002C054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Обычный1"/>
    <w:rsid w:val="004143B0"/>
    <w:rPr>
      <w:snapToGrid w:val="0"/>
      <w:sz w:val="24"/>
    </w:rPr>
  </w:style>
  <w:style w:type="paragraph" w:styleId="a8">
    <w:name w:val="endnote text"/>
    <w:basedOn w:val="a"/>
    <w:link w:val="a9"/>
    <w:rsid w:val="00A16F04"/>
    <w:rPr>
      <w:sz w:val="20"/>
      <w:szCs w:val="20"/>
    </w:rPr>
  </w:style>
  <w:style w:type="character" w:customStyle="1" w:styleId="a9">
    <w:name w:val="Текст концевой сноски Знак"/>
    <w:basedOn w:val="a0"/>
    <w:link w:val="a8"/>
    <w:rsid w:val="00A16F04"/>
  </w:style>
  <w:style w:type="paragraph" w:styleId="aa">
    <w:name w:val="Normal (Web)"/>
    <w:basedOn w:val="a"/>
    <w:uiPriority w:val="99"/>
    <w:rsid w:val="00A16F04"/>
    <w:pPr>
      <w:spacing w:before="100" w:beforeAutospacing="1" w:after="119"/>
    </w:pPr>
  </w:style>
  <w:style w:type="paragraph" w:styleId="ab">
    <w:name w:val="Balloon Text"/>
    <w:basedOn w:val="a"/>
    <w:link w:val="ac"/>
    <w:rsid w:val="00FD5564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rsid w:val="00FD5564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rsid w:val="00790DB6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914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0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9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6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1090;&#1077;&#1082;&#1091;&#1097;&#1072;&#1103;%20&#1088;&#1072;&#1073;&#1086;&#1090;&#1072;\Polygon%20HotFix\Polygon\bin\Debug\&#1050;&#1072;&#1088;&#1090;&#1072;%20&#1087;&#1083;&#1072;&#1085;\&#1064;&#1072;&#1073;&#1083;&#1086;&#1085;&#1099;\&#1057;&#1074;&#1077;&#1076;&#1077;&#1085;&#1080;&#1103;&#1054;&#1073;&#1054;&#1073;&#1098;&#1077;&#1082;&#1090;&#1077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СведенияОбОбъекте</Template>
  <TotalTime>41</TotalTime>
  <Pages>1</Pages>
  <Words>3286</Words>
  <Characters>18731</Characters>
  <Application>Microsoft Office Word</Application>
  <DocSecurity>0</DocSecurity>
  <Lines>156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rnd</Company>
  <LinksUpToDate>false</LinksUpToDate>
  <CharactersWithSpaces>21974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PBPROG-71</dc:creator>
  <cp:lastModifiedBy>Admin</cp:lastModifiedBy>
  <cp:revision>12</cp:revision>
  <cp:lastPrinted>2021-08-13T12:10:00Z</cp:lastPrinted>
  <dcterms:created xsi:type="dcterms:W3CDTF">2021-05-18T14:15:00Z</dcterms:created>
  <dcterms:modified xsi:type="dcterms:W3CDTF">2021-08-13T12:17:00Z</dcterms:modified>
</cp:coreProperties>
</file>